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3D4" w:rsidRPr="00A670F4" w:rsidRDefault="005533D4" w:rsidP="005533D4">
      <w:pPr>
        <w:pStyle w:val="Titel"/>
        <w:ind w:right="-108"/>
        <w:jc w:val="center"/>
        <w:rPr>
          <w:rFonts w:asciiTheme="minorHAnsi" w:hAnsiTheme="minorHAnsi" w:cstheme="minorHAnsi"/>
          <w:b/>
          <w:bCs/>
          <w:sz w:val="36"/>
          <w:szCs w:val="48"/>
        </w:rPr>
      </w:pPr>
      <w:r w:rsidRPr="00A670F4">
        <w:rPr>
          <w:rFonts w:asciiTheme="minorHAnsi" w:hAnsiTheme="minorHAnsi" w:cstheme="minorHAnsi"/>
          <w:b/>
          <w:bCs/>
          <w:sz w:val="36"/>
          <w:szCs w:val="48"/>
        </w:rPr>
        <w:t>Datenerfassungsblatt</w:t>
      </w:r>
    </w:p>
    <w:p w:rsidR="00A670F4" w:rsidRDefault="00A670F4" w:rsidP="00A670F4">
      <w:pPr>
        <w:rPr>
          <w:rFonts w:asciiTheme="minorHAnsi" w:hAnsiTheme="minorHAnsi" w:cstheme="minorHAnsi"/>
          <w:lang w:eastAsia="en-US"/>
        </w:rPr>
      </w:pPr>
    </w:p>
    <w:p w:rsidR="00A670F4" w:rsidRPr="00A670F4" w:rsidRDefault="00A670F4" w:rsidP="00A670F4">
      <w:pPr>
        <w:rPr>
          <w:rFonts w:asciiTheme="minorHAnsi" w:hAnsiTheme="minorHAnsi" w:cstheme="minorHAnsi"/>
          <w:lang w:eastAsia="en-US"/>
        </w:rPr>
      </w:pPr>
    </w:p>
    <w:p w:rsidR="00A670F4" w:rsidRPr="00A670F4" w:rsidRDefault="00A670F4" w:rsidP="00A670F4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670F4">
        <w:rPr>
          <w:rFonts w:asciiTheme="minorHAnsi" w:hAnsiTheme="minorHAnsi" w:cstheme="minorHAnsi"/>
          <w:b/>
          <w:sz w:val="22"/>
          <w:szCs w:val="22"/>
          <w:highlight w:val="yellow"/>
        </w:rPr>
        <w:t>Verlässlich am 1. Schultag mitbringen!</w:t>
      </w:r>
    </w:p>
    <w:p w:rsidR="00A670F4" w:rsidRPr="00A670F4" w:rsidRDefault="00A670F4" w:rsidP="00A670F4">
      <w:pPr>
        <w:tabs>
          <w:tab w:val="left" w:pos="1985"/>
          <w:tab w:val="left" w:pos="2694"/>
          <w:tab w:val="left" w:pos="5812"/>
          <w:tab w:val="left" w:pos="6804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A670F4">
        <w:rPr>
          <w:rFonts w:asciiTheme="minorHAnsi" w:hAnsiTheme="minorHAnsi" w:cstheme="minorHAnsi"/>
          <w:sz w:val="20"/>
        </w:rPr>
        <w:t>Zeugnis (Kopie)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</w:rPr>
        <w:fldChar w:fldCharType="end"/>
      </w:r>
      <w:r w:rsidRPr="00A670F4">
        <w:rPr>
          <w:rFonts w:asciiTheme="minorHAnsi" w:hAnsiTheme="minorHAnsi" w:cstheme="minorHAnsi"/>
          <w:sz w:val="20"/>
        </w:rPr>
        <w:tab/>
        <w:t>Staatsbürgerschaftsnachweis (Kopie)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  <w:sz w:val="20"/>
        </w:rPr>
        <w:fldChar w:fldCharType="end"/>
      </w:r>
      <w:r w:rsidRPr="00A670F4">
        <w:rPr>
          <w:rFonts w:asciiTheme="minorHAnsi" w:hAnsiTheme="minorHAnsi" w:cstheme="minorHAnsi"/>
          <w:sz w:val="20"/>
        </w:rPr>
        <w:tab/>
      </w:r>
      <w:hyperlink r:id="rId8" w:history="1">
        <w:r w:rsidRPr="00A670F4">
          <w:rPr>
            <w:rStyle w:val="Hyperlink"/>
            <w:rFonts w:asciiTheme="minorHAnsi" w:hAnsiTheme="minorHAnsi" w:cstheme="minorHAnsi"/>
            <w:sz w:val="20"/>
          </w:rPr>
          <w:t>Schulordn</w:t>
        </w:r>
        <w:r w:rsidRPr="00A670F4">
          <w:rPr>
            <w:rStyle w:val="Hyperlink"/>
            <w:rFonts w:asciiTheme="minorHAnsi" w:hAnsiTheme="minorHAnsi" w:cstheme="minorHAnsi"/>
            <w:sz w:val="20"/>
          </w:rPr>
          <w:t>u</w:t>
        </w:r>
        <w:r w:rsidRPr="00A670F4">
          <w:rPr>
            <w:rStyle w:val="Hyperlink"/>
            <w:rFonts w:asciiTheme="minorHAnsi" w:hAnsiTheme="minorHAnsi" w:cstheme="minorHAnsi"/>
            <w:sz w:val="20"/>
          </w:rPr>
          <w:t>ng</w:t>
        </w:r>
      </w:hyperlink>
      <w:r w:rsidRPr="00A670F4">
        <w:rPr>
          <w:rFonts w:asciiTheme="minorHAnsi" w:hAnsiTheme="minorHAnsi" w:cstheme="minorHAnsi"/>
          <w:sz w:val="20"/>
        </w:rPr>
        <w:t xml:space="preserve"> 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  <w:sz w:val="20"/>
        </w:rPr>
        <w:fldChar w:fldCharType="end"/>
      </w:r>
    </w:p>
    <w:p w:rsidR="00A670F4" w:rsidRPr="00A670F4" w:rsidRDefault="00A670F4" w:rsidP="00A670F4">
      <w:pPr>
        <w:tabs>
          <w:tab w:val="left" w:pos="1985"/>
          <w:tab w:val="left" w:pos="2694"/>
          <w:tab w:val="left" w:pos="5812"/>
          <w:tab w:val="left" w:pos="6804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A670F4">
        <w:rPr>
          <w:rFonts w:asciiTheme="minorHAnsi" w:hAnsiTheme="minorHAnsi" w:cstheme="minorHAnsi"/>
          <w:sz w:val="20"/>
        </w:rPr>
        <w:t>Geburtsurkunde (Kopie)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  <w:sz w:val="20"/>
        </w:rPr>
        <w:fldChar w:fldCharType="end"/>
      </w:r>
      <w:r w:rsidRPr="00A670F4">
        <w:rPr>
          <w:rFonts w:asciiTheme="minorHAnsi" w:hAnsiTheme="minorHAnsi" w:cstheme="minorHAnsi"/>
          <w:sz w:val="20"/>
        </w:rPr>
        <w:tab/>
        <w:t>Protokollierter Lehrvertrag (Kopie)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  <w:sz w:val="20"/>
        </w:rPr>
        <w:fldChar w:fldCharType="end"/>
      </w:r>
      <w:r w:rsidRPr="00A670F4">
        <w:rPr>
          <w:rFonts w:asciiTheme="minorHAnsi" w:hAnsiTheme="minorHAnsi" w:cstheme="minorHAnsi"/>
          <w:sz w:val="20"/>
        </w:rPr>
        <w:tab/>
      </w:r>
      <w:hyperlink r:id="rId9" w:history="1">
        <w:r w:rsidRPr="00A670F4">
          <w:rPr>
            <w:rStyle w:val="Hyperlink"/>
            <w:rFonts w:asciiTheme="minorHAnsi" w:hAnsiTheme="minorHAnsi" w:cstheme="minorHAnsi"/>
            <w:sz w:val="20"/>
          </w:rPr>
          <w:t>Blackout-Entlassung</w:t>
        </w:r>
      </w:hyperlink>
      <w:r w:rsidRPr="00A670F4">
        <w:rPr>
          <w:rFonts w:asciiTheme="minorHAnsi" w:hAnsiTheme="minorHAnsi" w:cstheme="minorHAnsi"/>
          <w:sz w:val="20"/>
        </w:rPr>
        <w:t xml:space="preserve"> </w:t>
      </w:r>
      <w:r w:rsidRPr="00A670F4">
        <w:rPr>
          <w:rFonts w:asciiTheme="minorHAnsi" w:hAnsiTheme="minorHAnsi" w:cstheme="minorHAnsi"/>
          <w:sz w:val="20"/>
        </w:rPr>
        <w:tab/>
      </w:r>
      <w:r w:rsidRPr="00A670F4">
        <w:rPr>
          <w:rFonts w:asciiTheme="minorHAnsi" w:hAnsiTheme="minorHAnsi" w:cstheme="minorHAns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670F4">
        <w:rPr>
          <w:rFonts w:asciiTheme="minorHAnsi" w:hAnsiTheme="minorHAnsi" w:cstheme="minorHAnsi"/>
          <w:sz w:val="20"/>
        </w:rPr>
        <w:instrText xml:space="preserve"> FORMCHECKBOX </w:instrText>
      </w:r>
      <w:r w:rsidRPr="00A670F4">
        <w:rPr>
          <w:rFonts w:asciiTheme="minorHAnsi" w:hAnsiTheme="minorHAnsi" w:cstheme="minorHAnsi"/>
          <w:sz w:val="20"/>
        </w:rPr>
      </w:r>
      <w:r w:rsidRPr="00A670F4">
        <w:rPr>
          <w:rFonts w:asciiTheme="minorHAnsi" w:hAnsiTheme="minorHAnsi" w:cstheme="minorHAnsi"/>
          <w:sz w:val="20"/>
        </w:rPr>
        <w:fldChar w:fldCharType="separate"/>
      </w:r>
      <w:r w:rsidRPr="00A670F4">
        <w:rPr>
          <w:rFonts w:asciiTheme="minorHAnsi" w:hAnsiTheme="minorHAnsi" w:cstheme="minorHAnsi"/>
          <w:sz w:val="20"/>
        </w:rPr>
        <w:fldChar w:fldCharType="end"/>
      </w:r>
    </w:p>
    <w:p w:rsidR="00A670F4" w:rsidRPr="00A670F4" w:rsidRDefault="00A670F4" w:rsidP="00A670F4">
      <w:pPr>
        <w:rPr>
          <w:rFonts w:asciiTheme="minorHAnsi" w:hAnsiTheme="minorHAnsi" w:cstheme="minorHAnsi"/>
          <w:lang w:eastAsia="en-US"/>
        </w:rPr>
      </w:pPr>
    </w:p>
    <w:p w:rsidR="005533D4" w:rsidRPr="00A670F4" w:rsidRDefault="005533D4" w:rsidP="005533D4">
      <w:pPr>
        <w:spacing w:line="276" w:lineRule="auto"/>
        <w:rPr>
          <w:rFonts w:asciiTheme="minorHAnsi" w:hAnsiTheme="minorHAnsi" w:cstheme="minorHAnsi"/>
          <w:b/>
          <w:sz w:val="16"/>
        </w:rPr>
      </w:pPr>
      <w:r w:rsidRPr="00A670F4">
        <w:rPr>
          <w:rFonts w:asciiTheme="minorHAnsi" w:hAnsiTheme="minorHAnsi" w:cstheme="minorHAnsi"/>
          <w:b/>
          <w:bCs/>
        </w:rPr>
        <w:t>Schüler(in):</w:t>
      </w:r>
    </w:p>
    <w:tbl>
      <w:tblPr>
        <w:tblW w:w="93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7"/>
        <w:gridCol w:w="3827"/>
        <w:gridCol w:w="1417"/>
        <w:gridCol w:w="426"/>
        <w:gridCol w:w="2079"/>
      </w:tblGrid>
      <w:tr w:rsidR="005533D4" w:rsidRPr="00A670F4" w:rsidTr="00DB67F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Familienname: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</w:rPr>
              <w:fldChar w:fldCharType="end"/>
            </w:r>
            <w:bookmarkEnd w:id="0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Geburtsort: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533D4" w:rsidRPr="00A670F4" w:rsidTr="00DB67F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Vorname: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Geburtsstaat: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533D4" w:rsidRPr="00A670F4" w:rsidTr="00DB67F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Weitere Vornamen: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Staatsbürgerschaft: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533D4" w:rsidRPr="00A670F4" w:rsidTr="00DB67F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Geschlecht: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Religionsbekenntnis: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533D4" w:rsidRPr="00A670F4" w:rsidTr="00DB67F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Geburtsdatum: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Muttersprache: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533D4" w:rsidRPr="00A670F4" w:rsidTr="000B2DDD">
        <w:trPr>
          <w:trHeight w:val="45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0B2DDD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t>SV-Nummer</w:t>
            </w:r>
            <w:r w:rsidR="005533D4" w:rsidRPr="00A670F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7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4075B" w:rsidRPr="00A670F4" w:rsidTr="00DB67FD">
        <w:trPr>
          <w:trHeight w:val="39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75B" w:rsidRPr="00A670F4" w:rsidRDefault="0054075B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Straße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bookmarkStart w:id="1" w:name="_GoBack"/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bookmarkEnd w:id="1"/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Hausnummer: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4075B" w:rsidRPr="00A670F4" w:rsidTr="00DB67FD">
        <w:trPr>
          <w:trHeight w:val="39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54075B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PLZ: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54075B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Ort: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5B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24599F" w:rsidRPr="00A670F4" w:rsidTr="00DB67FD">
        <w:trPr>
          <w:trHeight w:val="39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Tel.Nr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DB67F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E-Mail</w:t>
            </w:r>
            <w:r w:rsidR="0024599F" w:rsidRPr="00A670F4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0B2DD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:rsidR="0054075B" w:rsidRDefault="0054075B" w:rsidP="005533D4">
      <w:pPr>
        <w:rPr>
          <w:rFonts w:asciiTheme="minorHAnsi" w:hAnsiTheme="minorHAnsi" w:cstheme="minorHAnsi"/>
          <w:sz w:val="18"/>
        </w:rPr>
      </w:pPr>
    </w:p>
    <w:p w:rsidR="00A670F4" w:rsidRPr="00A670F4" w:rsidRDefault="00A670F4" w:rsidP="005533D4">
      <w:pPr>
        <w:rPr>
          <w:rFonts w:asciiTheme="minorHAnsi" w:hAnsiTheme="minorHAnsi" w:cstheme="minorHAnsi"/>
          <w:sz w:val="18"/>
        </w:rPr>
      </w:pPr>
    </w:p>
    <w:p w:rsidR="0024599F" w:rsidRPr="00A670F4" w:rsidRDefault="0024599F" w:rsidP="0024599F">
      <w:pPr>
        <w:spacing w:line="276" w:lineRule="auto"/>
        <w:rPr>
          <w:rFonts w:asciiTheme="minorHAnsi" w:hAnsiTheme="minorHAnsi" w:cstheme="minorHAnsi"/>
          <w:sz w:val="16"/>
        </w:rPr>
      </w:pPr>
      <w:r w:rsidRPr="00A670F4">
        <w:rPr>
          <w:rFonts w:asciiTheme="minorHAnsi" w:hAnsiTheme="minorHAnsi" w:cstheme="minorHAnsi"/>
          <w:b/>
          <w:bCs/>
          <w:highlight w:val="yellow"/>
        </w:rPr>
        <w:t>Kontaktdaten Mutter</w:t>
      </w:r>
      <w:r w:rsidR="000B2DDD" w:rsidRPr="00A670F4">
        <w:rPr>
          <w:rFonts w:asciiTheme="minorHAnsi" w:hAnsiTheme="minorHAnsi" w:cstheme="minorHAnsi"/>
          <w:b/>
          <w:bCs/>
          <w:highlight w:val="yellow"/>
        </w:rPr>
        <w:t>, wenn nicht volljährig</w:t>
      </w:r>
      <w:r w:rsidRPr="00A670F4">
        <w:rPr>
          <w:rFonts w:asciiTheme="minorHAnsi" w:hAnsiTheme="minorHAnsi" w:cstheme="minorHAnsi"/>
          <w:b/>
          <w:bCs/>
          <w:highlight w:val="yellow"/>
        </w:rPr>
        <w:t>:</w:t>
      </w:r>
    </w:p>
    <w:tbl>
      <w:tblPr>
        <w:tblW w:w="93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3377"/>
        <w:gridCol w:w="1453"/>
        <w:gridCol w:w="2480"/>
      </w:tblGrid>
      <w:tr w:rsidR="0024599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Familienname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Vorname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4599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Straße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Hausnummer: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4599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PLZ: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Ort: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4599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Tel.Nr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DB67F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E-Mail</w:t>
            </w:r>
            <w:r w:rsidR="0024599F" w:rsidRPr="00A670F4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4599F" w:rsidRPr="00A670F4" w:rsidTr="00601D11">
        <w:trPr>
          <w:cantSplit/>
          <w:trHeight w:val="599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670F4">
              <w:rPr>
                <w:rFonts w:asciiTheme="minorHAnsi" w:hAnsiTheme="minorHAnsi" w:cstheme="minorHAnsi"/>
                <w:b/>
                <w:sz w:val="20"/>
              </w:rPr>
              <w:t>Erziehungsberechtigt:</w:t>
            </w:r>
          </w:p>
        </w:tc>
        <w:tc>
          <w:tcPr>
            <w:tcW w:w="7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99F" w:rsidRPr="00A670F4" w:rsidRDefault="0024599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</w:rPr>
              <w:t xml:space="preserve">JA  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DB67FD" w:rsidRPr="00A670F4">
              <w:rPr>
                <w:rFonts w:asciiTheme="minorHAnsi" w:hAnsiTheme="minorHAnsi" w:cstheme="minorHAnsi"/>
                <w:sz w:val="20"/>
              </w:rPr>
            </w:r>
            <w:r w:rsidR="00DB67FD"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</w:rPr>
              <w:fldChar w:fldCharType="end"/>
            </w:r>
            <w:r w:rsidR="0023444F" w:rsidRPr="00A670F4">
              <w:rPr>
                <w:rFonts w:asciiTheme="minorHAnsi" w:hAnsiTheme="minorHAnsi" w:cstheme="minorHAnsi"/>
              </w:rPr>
              <w:t xml:space="preserve">                    NEIN  </w:t>
            </w:r>
            <w:r w:rsidR="0023444F"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44F" w:rsidRPr="00A670F4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DB67FD" w:rsidRPr="00A670F4">
              <w:rPr>
                <w:rFonts w:asciiTheme="minorHAnsi" w:hAnsiTheme="minorHAnsi" w:cstheme="minorHAnsi"/>
                <w:sz w:val="20"/>
              </w:rPr>
            </w:r>
            <w:r w:rsidR="00DB67FD"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="0023444F" w:rsidRPr="00A670F4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54075B" w:rsidRDefault="0054075B" w:rsidP="005533D4">
      <w:pPr>
        <w:rPr>
          <w:rFonts w:asciiTheme="minorHAnsi" w:hAnsiTheme="minorHAnsi" w:cstheme="minorHAnsi"/>
          <w:sz w:val="18"/>
        </w:rPr>
      </w:pPr>
    </w:p>
    <w:p w:rsidR="00A670F4" w:rsidRPr="00A670F4" w:rsidRDefault="00A670F4" w:rsidP="005533D4">
      <w:pPr>
        <w:rPr>
          <w:rFonts w:asciiTheme="minorHAnsi" w:hAnsiTheme="minorHAnsi" w:cstheme="minorHAnsi"/>
          <w:sz w:val="18"/>
        </w:rPr>
      </w:pPr>
    </w:p>
    <w:p w:rsidR="0023444F" w:rsidRPr="00A670F4" w:rsidRDefault="0023444F" w:rsidP="0023444F">
      <w:pPr>
        <w:spacing w:line="276" w:lineRule="auto"/>
        <w:rPr>
          <w:rFonts w:asciiTheme="minorHAnsi" w:hAnsiTheme="minorHAnsi" w:cstheme="minorHAnsi"/>
          <w:sz w:val="16"/>
        </w:rPr>
      </w:pPr>
      <w:r w:rsidRPr="00A670F4">
        <w:rPr>
          <w:rFonts w:asciiTheme="minorHAnsi" w:hAnsiTheme="minorHAnsi" w:cstheme="minorHAnsi"/>
          <w:b/>
          <w:bCs/>
          <w:highlight w:val="yellow"/>
        </w:rPr>
        <w:t>Kontaktdaten Vater</w:t>
      </w:r>
      <w:r w:rsidR="000B2DDD" w:rsidRPr="00A670F4">
        <w:rPr>
          <w:rFonts w:asciiTheme="minorHAnsi" w:hAnsiTheme="minorHAnsi" w:cstheme="minorHAnsi"/>
          <w:b/>
          <w:bCs/>
          <w:highlight w:val="yellow"/>
        </w:rPr>
        <w:t>, wenn nicht volljährig:</w:t>
      </w:r>
    </w:p>
    <w:tbl>
      <w:tblPr>
        <w:tblW w:w="93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3377"/>
        <w:gridCol w:w="1453"/>
        <w:gridCol w:w="2480"/>
      </w:tblGrid>
      <w:tr w:rsidR="0023444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Familienname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Vorname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Straße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Hausnummer: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PLZ: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Ort: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601D11">
        <w:trPr>
          <w:trHeight w:val="39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Tel.Nr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DB67F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E-Mail</w:t>
            </w:r>
            <w:r w:rsidR="0023444F" w:rsidRPr="00A670F4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601D11">
        <w:trPr>
          <w:cantSplit/>
          <w:trHeight w:val="599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670F4">
              <w:rPr>
                <w:rFonts w:asciiTheme="minorHAnsi" w:hAnsiTheme="minorHAnsi" w:cstheme="minorHAnsi"/>
                <w:b/>
                <w:sz w:val="20"/>
              </w:rPr>
              <w:t>Erziehungsberechtigt:</w:t>
            </w:r>
          </w:p>
        </w:tc>
        <w:tc>
          <w:tcPr>
            <w:tcW w:w="7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</w:rPr>
              <w:t xml:space="preserve">JA  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DB67FD" w:rsidRPr="00A670F4">
              <w:rPr>
                <w:rFonts w:asciiTheme="minorHAnsi" w:hAnsiTheme="minorHAnsi" w:cstheme="minorHAnsi"/>
                <w:sz w:val="20"/>
              </w:rPr>
            </w:r>
            <w:r w:rsidR="00DB67FD"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</w:rPr>
              <w:fldChar w:fldCharType="end"/>
            </w:r>
            <w:r w:rsidRPr="00A670F4">
              <w:rPr>
                <w:rFonts w:asciiTheme="minorHAnsi" w:hAnsiTheme="minorHAnsi" w:cstheme="minorHAnsi"/>
              </w:rPr>
              <w:t xml:space="preserve">                    NEIN  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FORMCHECKBOX </w:instrText>
            </w:r>
            <w:r w:rsidR="00DB67FD" w:rsidRPr="00A670F4">
              <w:rPr>
                <w:rFonts w:asciiTheme="minorHAnsi" w:hAnsiTheme="minorHAnsi" w:cstheme="minorHAnsi"/>
                <w:sz w:val="20"/>
              </w:rPr>
            </w:r>
            <w:r w:rsidR="00DB67FD"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A670F4" w:rsidRDefault="00A670F4" w:rsidP="005533D4">
      <w:pPr>
        <w:rPr>
          <w:rFonts w:asciiTheme="minorHAnsi" w:hAnsiTheme="minorHAnsi" w:cstheme="minorHAnsi"/>
          <w:sz w:val="18"/>
        </w:rPr>
      </w:pPr>
    </w:p>
    <w:p w:rsidR="0023444F" w:rsidRPr="00A670F4" w:rsidRDefault="0023444F" w:rsidP="0023444F">
      <w:pPr>
        <w:spacing w:line="276" w:lineRule="auto"/>
        <w:rPr>
          <w:rFonts w:asciiTheme="minorHAnsi" w:hAnsiTheme="minorHAnsi" w:cstheme="minorHAnsi"/>
          <w:sz w:val="16"/>
        </w:rPr>
      </w:pPr>
      <w:r w:rsidRPr="00A670F4">
        <w:rPr>
          <w:rFonts w:asciiTheme="minorHAnsi" w:hAnsiTheme="minorHAnsi" w:cstheme="minorHAnsi"/>
          <w:b/>
          <w:bCs/>
        </w:rPr>
        <w:lastRenderedPageBreak/>
        <w:t>Erziehungsberechtigte/r</w:t>
      </w:r>
      <w:r w:rsidR="000B2DDD" w:rsidRPr="00A670F4">
        <w:rPr>
          <w:rFonts w:asciiTheme="minorHAnsi" w:hAnsiTheme="minorHAnsi" w:cstheme="minorHAnsi"/>
          <w:b/>
          <w:bCs/>
        </w:rPr>
        <w:t xml:space="preserve"> oder Vormund</w:t>
      </w:r>
      <w:r w:rsidRPr="00A670F4">
        <w:rPr>
          <w:rFonts w:asciiTheme="minorHAnsi" w:hAnsiTheme="minorHAnsi" w:cstheme="minorHAnsi"/>
          <w:b/>
          <w:bCs/>
        </w:rPr>
        <w:t>:</w:t>
      </w:r>
    </w:p>
    <w:tbl>
      <w:tblPr>
        <w:tblW w:w="93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9"/>
        <w:gridCol w:w="3545"/>
        <w:gridCol w:w="1417"/>
        <w:gridCol w:w="2491"/>
      </w:tblGrid>
      <w:tr w:rsidR="0023444F" w:rsidRPr="00A670F4" w:rsidTr="00DB67FD">
        <w:trPr>
          <w:trHeight w:val="39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Familienname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Vorname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DB67FD">
        <w:trPr>
          <w:trHeight w:val="39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Straße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Hausnummer: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DB67FD">
        <w:trPr>
          <w:trHeight w:val="39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PLZ: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Ort: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DB67FD">
        <w:trPr>
          <w:trHeight w:val="39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Tel.Nr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.: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DB67FD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E-Mail: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8435F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:rsidR="0054075B" w:rsidRPr="00A670F4" w:rsidRDefault="0054075B" w:rsidP="005533D4">
      <w:pPr>
        <w:rPr>
          <w:rFonts w:asciiTheme="minorHAnsi" w:hAnsiTheme="minorHAnsi" w:cstheme="minorHAnsi"/>
          <w:sz w:val="18"/>
        </w:rPr>
      </w:pPr>
    </w:p>
    <w:p w:rsidR="0054075B" w:rsidRPr="00A670F4" w:rsidRDefault="0054075B" w:rsidP="005533D4">
      <w:pPr>
        <w:rPr>
          <w:rFonts w:asciiTheme="minorHAnsi" w:hAnsiTheme="minorHAnsi" w:cstheme="minorHAnsi"/>
          <w:sz w:val="18"/>
        </w:rPr>
      </w:pPr>
    </w:p>
    <w:p w:rsidR="005533D4" w:rsidRPr="00A670F4" w:rsidRDefault="005533D4" w:rsidP="005533D4">
      <w:pPr>
        <w:spacing w:line="276" w:lineRule="auto"/>
        <w:rPr>
          <w:rFonts w:asciiTheme="minorHAnsi" w:hAnsiTheme="minorHAnsi" w:cstheme="minorHAnsi"/>
          <w:sz w:val="16"/>
        </w:rPr>
      </w:pPr>
      <w:r w:rsidRPr="00A670F4">
        <w:rPr>
          <w:rFonts w:asciiTheme="minorHAnsi" w:hAnsiTheme="minorHAnsi" w:cstheme="minorHAnsi"/>
          <w:b/>
          <w:bCs/>
        </w:rPr>
        <w:t>Lehrberechtigte(r):</w:t>
      </w:r>
    </w:p>
    <w:tbl>
      <w:tblPr>
        <w:tblW w:w="9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3828"/>
        <w:gridCol w:w="798"/>
        <w:gridCol w:w="1023"/>
        <w:gridCol w:w="1759"/>
      </w:tblGrid>
      <w:tr w:rsidR="005533D4" w:rsidRPr="00A670F4" w:rsidTr="0054075B">
        <w:trPr>
          <w:cantSplit/>
          <w:trHeight w:val="345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Firmenbezeichnung</w:t>
            </w:r>
          </w:p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(Firmenwortlaut):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Lehrzeit</w:t>
            </w:r>
          </w:p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von:                                  bis:</w:t>
            </w:r>
          </w:p>
        </w:tc>
      </w:tr>
      <w:tr w:rsidR="005533D4" w:rsidRPr="00A670F4" w:rsidTr="0054075B">
        <w:trPr>
          <w:cantSplit/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5533D4" w:rsidRPr="00A670F4" w:rsidTr="0054075B">
        <w:trPr>
          <w:trHeight w:val="39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proofErr w:type="spellStart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Straße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/Nr.: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  <w:lang w:val="it-IT"/>
              </w:rPr>
              <w:t>Tel.: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D4" w:rsidRPr="00A670F4" w:rsidRDefault="005533D4">
            <w:pPr>
              <w:spacing w:line="256" w:lineRule="auto"/>
              <w:rPr>
                <w:rFonts w:asciiTheme="minorHAnsi" w:hAnsiTheme="minorHAnsi" w:cstheme="minorHAnsi"/>
                <w:sz w:val="20"/>
                <w:lang w:val="it-IT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B2DDD" w:rsidRPr="00A670F4" w:rsidTr="00A670F4">
        <w:trPr>
          <w:trHeight w:val="39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  <w:lang w:val="de-DE"/>
              </w:rPr>
            </w:pPr>
            <w:r w:rsidRPr="00A670F4">
              <w:rPr>
                <w:rFonts w:asciiTheme="minorHAnsi" w:hAnsiTheme="minorHAnsi" w:cstheme="minorHAnsi"/>
                <w:sz w:val="20"/>
                <w:lang w:val="de-DE"/>
              </w:rPr>
              <w:t>PLZ/Ort: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  <w:lang w:val="de-DE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DDD" w:rsidRPr="00A670F4" w:rsidRDefault="00DB67F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E</w:t>
            </w:r>
            <w:r w:rsidR="000B2DDD" w:rsidRPr="00A670F4">
              <w:rPr>
                <w:rFonts w:asciiTheme="minorHAnsi" w:hAnsiTheme="minorHAnsi" w:cstheme="minorHAnsi"/>
                <w:sz w:val="20"/>
              </w:rPr>
              <w:t>-mail</w:t>
            </w:r>
            <w:proofErr w:type="spellEnd"/>
            <w:r w:rsidR="000B2DDD" w:rsidRPr="00A670F4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B2DDD" w:rsidRPr="00A670F4" w:rsidTr="00A670F4">
        <w:trPr>
          <w:trHeight w:val="39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Ausbildner(in)</w:t>
            </w:r>
            <w:r w:rsidRPr="00A670F4">
              <w:rPr>
                <w:rFonts w:asciiTheme="minorHAnsi" w:hAnsiTheme="minorHAnsi" w:cstheme="minorHAnsi"/>
                <w:sz w:val="20"/>
              </w:rPr>
              <w:br/>
              <w:t>Ansprechpartner(in):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Tel.: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DDD" w:rsidRPr="00A670F4" w:rsidRDefault="000B2DDD" w:rsidP="000B2DDD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:rsidR="0023444F" w:rsidRPr="00A670F4" w:rsidRDefault="0023444F" w:rsidP="0023444F">
      <w:pPr>
        <w:rPr>
          <w:rFonts w:asciiTheme="minorHAnsi" w:hAnsiTheme="minorHAnsi" w:cstheme="minorHAnsi"/>
          <w:sz w:val="20"/>
        </w:rPr>
      </w:pPr>
    </w:p>
    <w:tbl>
      <w:tblPr>
        <w:tblpPr w:leftFromText="141" w:rightFromText="141" w:vertAnchor="text" w:horzAnchor="margin" w:tblpX="-75" w:tblpY="9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820"/>
      </w:tblGrid>
      <w:tr w:rsidR="0023444F" w:rsidRPr="00A670F4" w:rsidTr="000B2DDD">
        <w:trPr>
          <w:trHeight w:val="45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670F4">
              <w:rPr>
                <w:rFonts w:asciiTheme="minorHAnsi" w:hAnsiTheme="minorHAnsi" w:cstheme="minorHAnsi"/>
                <w:b/>
                <w:sz w:val="20"/>
              </w:rPr>
              <w:t xml:space="preserve">Lehrberuf: 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670F4">
              <w:rPr>
                <w:rFonts w:asciiTheme="minorHAnsi" w:hAnsiTheme="minorHAnsi" w:cstheme="minorHAnsi"/>
                <w:b/>
                <w:sz w:val="20"/>
              </w:rPr>
              <w:t xml:space="preserve">Lehrvertragsnummer: 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0B2DDD">
        <w:trPr>
          <w:trHeight w:val="45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Einzelhandel: Fachbereich (Bsp. Sport, Textil, AEH)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23444F" w:rsidRPr="00A670F4" w:rsidTr="000B2DDD">
        <w:trPr>
          <w:trHeight w:val="45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Vorbildung (zuletzt besuchte Schule):</w:t>
            </w:r>
          </w:p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 xml:space="preserve">Bsp.: </w:t>
            </w:r>
            <w:proofErr w:type="spellStart"/>
            <w:r w:rsidRPr="00A670F4">
              <w:rPr>
                <w:rFonts w:asciiTheme="minorHAnsi" w:hAnsiTheme="minorHAnsi" w:cstheme="minorHAnsi"/>
                <w:sz w:val="20"/>
              </w:rPr>
              <w:t>Poly</w:t>
            </w:r>
            <w:proofErr w:type="spellEnd"/>
            <w:r w:rsidRPr="00A670F4">
              <w:rPr>
                <w:rFonts w:asciiTheme="minorHAnsi" w:hAnsiTheme="minorHAnsi" w:cstheme="minorHAnsi"/>
                <w:sz w:val="20"/>
              </w:rPr>
              <w:t>; 1 Jahr HAK positiv ...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44F" w:rsidRPr="00A670F4" w:rsidRDefault="0023444F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A670F4">
              <w:rPr>
                <w:rFonts w:asciiTheme="minorHAnsi" w:hAnsiTheme="minorHAnsi" w:cstheme="minorHAnsi"/>
                <w:sz w:val="20"/>
              </w:rPr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B2DDD" w:rsidRPr="00A670F4" w:rsidTr="00B0281A">
        <w:trPr>
          <w:trHeight w:val="454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DDD" w:rsidRPr="00A670F4" w:rsidRDefault="000B2DDD" w:rsidP="00601D11">
            <w:pPr>
              <w:spacing w:line="256" w:lineRule="auto"/>
              <w:rPr>
                <w:rFonts w:asciiTheme="minorHAnsi" w:hAnsiTheme="minorHAnsi" w:cstheme="minorHAnsi"/>
                <w:sz w:val="20"/>
              </w:rPr>
            </w:pPr>
            <w:r w:rsidRPr="00A670F4">
              <w:rPr>
                <w:rFonts w:asciiTheme="minorHAnsi" w:hAnsiTheme="minorHAnsi" w:cstheme="minorHAnsi"/>
                <w:sz w:val="20"/>
              </w:rPr>
              <w:t>Sonstiges</w:t>
            </w:r>
            <w:r w:rsidR="00A670F4">
              <w:rPr>
                <w:rFonts w:asciiTheme="minorHAnsi" w:hAnsiTheme="minorHAnsi" w:cstheme="minorHAnsi"/>
                <w:sz w:val="20"/>
              </w:rPr>
              <w:t xml:space="preserve">: </w:t>
            </w:r>
            <w:r w:rsidR="00A670F4" w:rsidRPr="00A670F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670F4" w:rsidRPr="00A670F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="00A670F4" w:rsidRPr="00A670F4">
              <w:rPr>
                <w:rFonts w:asciiTheme="minorHAnsi" w:hAnsiTheme="minorHAnsi" w:cstheme="minorHAnsi"/>
                <w:sz w:val="20"/>
              </w:rPr>
            </w:r>
            <w:r w:rsidR="00A670F4" w:rsidRPr="00A670F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="00A670F4"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A670F4"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A670F4"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A670F4"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A670F4" w:rsidRPr="00A670F4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A670F4" w:rsidRPr="00A670F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:rsidR="0054075B" w:rsidRDefault="0054075B" w:rsidP="005533D4">
      <w:pPr>
        <w:tabs>
          <w:tab w:val="left" w:pos="1985"/>
          <w:tab w:val="left" w:pos="2694"/>
          <w:tab w:val="left" w:pos="5812"/>
          <w:tab w:val="left" w:pos="6804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</w:p>
    <w:sectPr w:rsidR="0054075B" w:rsidSect="000B2DD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75B" w:rsidRDefault="0054075B" w:rsidP="00F56D58">
      <w:r>
        <w:separator/>
      </w:r>
    </w:p>
  </w:endnote>
  <w:endnote w:type="continuationSeparator" w:id="0">
    <w:p w:rsidR="0054075B" w:rsidRDefault="0054075B" w:rsidP="00F5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1814086261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271744845"/>
          <w:docPartObj>
            <w:docPartGallery w:val="Page Numbers (Top of Page)"/>
            <w:docPartUnique/>
          </w:docPartObj>
        </w:sdtPr>
        <w:sdtContent>
          <w:p w:rsidR="00A670F4" w:rsidRPr="00A670F4" w:rsidRDefault="00A670F4" w:rsidP="00A670F4">
            <w:pPr>
              <w:pStyle w:val="Fuzeile"/>
              <w:jc w:val="center"/>
              <w:rPr>
                <w:sz w:val="16"/>
                <w:szCs w:val="16"/>
              </w:rPr>
            </w:pPr>
            <w:r w:rsidRPr="00A670F4">
              <w:rPr>
                <w:sz w:val="16"/>
                <w:szCs w:val="16"/>
                <w:lang w:val="de-DE"/>
              </w:rPr>
              <w:t xml:space="preserve">Seite </w:t>
            </w:r>
            <w:r w:rsidRPr="00A670F4">
              <w:rPr>
                <w:b/>
                <w:bCs/>
                <w:sz w:val="16"/>
                <w:szCs w:val="16"/>
              </w:rPr>
              <w:fldChar w:fldCharType="begin"/>
            </w:r>
            <w:r w:rsidRPr="00A670F4">
              <w:rPr>
                <w:b/>
                <w:bCs/>
                <w:sz w:val="16"/>
                <w:szCs w:val="16"/>
              </w:rPr>
              <w:instrText>PAGE</w:instrText>
            </w:r>
            <w:r w:rsidRPr="00A670F4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A670F4">
              <w:rPr>
                <w:b/>
                <w:bCs/>
                <w:sz w:val="16"/>
                <w:szCs w:val="16"/>
              </w:rPr>
              <w:fldChar w:fldCharType="end"/>
            </w:r>
            <w:r w:rsidRPr="00A670F4">
              <w:rPr>
                <w:sz w:val="16"/>
                <w:szCs w:val="16"/>
                <w:lang w:val="de-DE"/>
              </w:rPr>
              <w:t xml:space="preserve"> von </w:t>
            </w:r>
            <w:r w:rsidRPr="00A670F4">
              <w:rPr>
                <w:b/>
                <w:bCs/>
                <w:sz w:val="16"/>
                <w:szCs w:val="16"/>
              </w:rPr>
              <w:fldChar w:fldCharType="begin"/>
            </w:r>
            <w:r w:rsidRPr="00A670F4">
              <w:rPr>
                <w:b/>
                <w:bCs/>
                <w:sz w:val="16"/>
                <w:szCs w:val="16"/>
              </w:rPr>
              <w:instrText>NUMPAGES</w:instrText>
            </w:r>
            <w:r w:rsidRPr="00A670F4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A670F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192267055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:rsidR="00A670F4" w:rsidRPr="00A670F4" w:rsidRDefault="00A670F4" w:rsidP="00A670F4">
            <w:pPr>
              <w:pStyle w:val="Fuzeile"/>
              <w:jc w:val="center"/>
              <w:rPr>
                <w:sz w:val="16"/>
                <w:szCs w:val="16"/>
              </w:rPr>
            </w:pPr>
            <w:r w:rsidRPr="00A670F4">
              <w:rPr>
                <w:sz w:val="16"/>
                <w:szCs w:val="16"/>
                <w:lang w:val="de-DE"/>
              </w:rPr>
              <w:t xml:space="preserve">Seite </w:t>
            </w:r>
            <w:r w:rsidRPr="00A670F4">
              <w:rPr>
                <w:b/>
                <w:bCs/>
                <w:sz w:val="16"/>
                <w:szCs w:val="16"/>
              </w:rPr>
              <w:fldChar w:fldCharType="begin"/>
            </w:r>
            <w:r w:rsidRPr="00A670F4">
              <w:rPr>
                <w:b/>
                <w:bCs/>
                <w:sz w:val="16"/>
                <w:szCs w:val="16"/>
              </w:rPr>
              <w:instrText>PAGE</w:instrText>
            </w:r>
            <w:r w:rsidRPr="00A670F4">
              <w:rPr>
                <w:b/>
                <w:bCs/>
                <w:sz w:val="16"/>
                <w:szCs w:val="16"/>
              </w:rPr>
              <w:fldChar w:fldCharType="separate"/>
            </w:r>
            <w:r w:rsidRPr="00A670F4">
              <w:rPr>
                <w:b/>
                <w:bCs/>
                <w:sz w:val="16"/>
                <w:szCs w:val="16"/>
                <w:lang w:val="de-DE"/>
              </w:rPr>
              <w:t>2</w:t>
            </w:r>
            <w:r w:rsidRPr="00A670F4">
              <w:rPr>
                <w:b/>
                <w:bCs/>
                <w:sz w:val="16"/>
                <w:szCs w:val="16"/>
              </w:rPr>
              <w:fldChar w:fldCharType="end"/>
            </w:r>
            <w:r w:rsidRPr="00A670F4">
              <w:rPr>
                <w:sz w:val="16"/>
                <w:szCs w:val="16"/>
                <w:lang w:val="de-DE"/>
              </w:rPr>
              <w:t xml:space="preserve"> von </w:t>
            </w:r>
            <w:r w:rsidRPr="00A670F4">
              <w:rPr>
                <w:b/>
                <w:bCs/>
                <w:sz w:val="16"/>
                <w:szCs w:val="16"/>
              </w:rPr>
              <w:fldChar w:fldCharType="begin"/>
            </w:r>
            <w:r w:rsidRPr="00A670F4">
              <w:rPr>
                <w:b/>
                <w:bCs/>
                <w:sz w:val="16"/>
                <w:szCs w:val="16"/>
              </w:rPr>
              <w:instrText>NUMPAGES</w:instrText>
            </w:r>
            <w:r w:rsidRPr="00A670F4">
              <w:rPr>
                <w:b/>
                <w:bCs/>
                <w:sz w:val="16"/>
                <w:szCs w:val="16"/>
              </w:rPr>
              <w:fldChar w:fldCharType="separate"/>
            </w:r>
            <w:r w:rsidRPr="00A670F4">
              <w:rPr>
                <w:b/>
                <w:bCs/>
                <w:sz w:val="16"/>
                <w:szCs w:val="16"/>
                <w:lang w:val="de-DE"/>
              </w:rPr>
              <w:t>2</w:t>
            </w:r>
            <w:r w:rsidRPr="00A670F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75B" w:rsidRDefault="0054075B" w:rsidP="00F56D58">
      <w:r>
        <w:separator/>
      </w:r>
    </w:p>
  </w:footnote>
  <w:footnote w:type="continuationSeparator" w:id="0">
    <w:p w:rsidR="0054075B" w:rsidRDefault="0054075B" w:rsidP="00F56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B42" w:rsidRPr="00FA213E" w:rsidRDefault="00CD4B42" w:rsidP="00FA213E">
    <w:pPr>
      <w:jc w:val="right"/>
      <w:rPr>
        <w:rFonts w:ascii="Calibri" w:eastAsia="Arial" w:hAnsi="Calibri" w:cs="Calibri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DDD" w:rsidRPr="00044A23" w:rsidRDefault="000B2DDD" w:rsidP="000B2DDD">
    <w:pPr>
      <w:tabs>
        <w:tab w:val="center" w:pos="4536"/>
        <w:tab w:val="right" w:pos="9072"/>
      </w:tabs>
      <w:rPr>
        <w:rFonts w:ascii="Calibri" w:eastAsia="Calibri" w:hAnsi="Calibri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2A0A73" wp14:editId="49DFB67E">
              <wp:simplePos x="0" y="0"/>
              <wp:positionH relativeFrom="margin">
                <wp:align>left</wp:align>
              </wp:positionH>
              <wp:positionV relativeFrom="paragraph">
                <wp:posOffset>-24047</wp:posOffset>
              </wp:positionV>
              <wp:extent cx="3588712" cy="65021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uppieren 3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4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41A495" id="Gruppieren 1" o:spid="_x0000_s1026" style="position:absolute;margin-left:0;margin-top:-1.9pt;width:282.6pt;height:51.2pt;z-index:251664384;mso-position-horizontal:left;mso-position-horizontal-relative:margin" coordsize="35887,6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Db0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jgwMDI0N2YzLWM2MjAtNGE0MS04Y2EzLWIzMTJjODZmMTU3Mzwvc3RSZWY6aW5zdGFuY2VJ&#10;RD4KICAgICAgICAgICAgPHN0UmVmOmRvY3VtZW50SUQ+eG1wLmRpZDplM2Q5N2ZhZS03MGJlLTRk&#10;NTgtYTJkYy0xMmZmZTAyODNiNjU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UzZDk3ZmFlLTcwYmUtNGQ1OC1hMmRj&#10;LTEyZmZlMDI4M2I2NTwvc3RFdnQ6aW5zdGFuY2VJRD4KICAgICAgICAgICAgICAgICAgPHN0RXZ0&#10;OndoZW4+MjAyMS0wNC0xMVQyMTo0Nzo1MSswMjowMDwvc3RFdnQ6d2hlbj4KICAgICAgICAgICAg&#10;ICAgICAgPHN0RXZ0OnNvZnR3YXJlQWdlbnQ+QWRvYmUgSWxsdXN0cmF0b3IgMjQuM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Tg4NjA1ZmMtZmZkNC00NjFiLWE0NDAtZjkzMGUzZWRlN2Yw&#10;PC9zdEV2dDppbnN0YW5jZUlEPgogICAgICAgICAgICAgICAgICA8c3RFdnQ6d2hlbj4yMDIxLTA0&#10;LTExVDIxOjU4OjMwKzAyOjAwPC9zdEV2dDp3aGVuPgogICAgICAgICAgICAgICAgICA8c3RFdnQ6&#10;c29mdHdhcmVBZ2VudD5BZG9iZSBJbGx1c3RyYXRvciAyNC4w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pbGx1c3Ry&#10;YXRvcjpDcmVhdG9yU3ViVG9vbD5BSVJvYmluPC9pbGx1c3RyYXRvcjpDcmVhdG9yU3ViVG9vbD4K&#10;ICAgICAgICAgPHBkZjpQcm9kdWNlcj5BZG9iZSBQREYgbGlicmFyeSAxN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rQhxCm3EpWhaVIWhaSUhaFEaVJUlR&#10;GSkqI6GR7DIAdS2uHgUeEvzD6pY7rLqXyRaQu57YL+xkkmZh0W9abWHMp7DpyTTqRhent3xnDNRY&#10;8uYlt2SV5gTFy+77p5TjDjzTuasHa/b7fAtECDarVBh2y12yHGt9tttvjMwoFvgQmURocGDDjIaj&#10;xIcSO0ltpptKUNoSSUkRERD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2VBLAwQK&#10;AAAAAAAAACEABXO+vFMbAABTGwAAFQAAAGRycy9tZWRpYS9pbWFnZTIuanBlZ//Y/+AAEEpGSUYA&#10;AQEBANwA3AAA/9sAQwACAQECAQECAgICAgICAgMFAwMDAwMGBAQDBQcGBwcHBgcHCAkLCQgICggH&#10;BwoNCgoLDAwMDAcJDg8NDA4LDAwM/9sAQwECAgIDAwMGAwMGDAgHCAwMDAwMDAwMDAwMDAwMDAwM&#10;DAwMDAwMDAwMDAwMDAwMDAwMDAwMDAwMDAwMDAwMDAwM/8AAEQgARw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">
                <v:imagedata r:id="rId5" o:title="" croptop="33746f" cropbottom="30765f" cropleft="20291f" cropright="20470f"/>
              </v:shape>
              <v:group id="Gruppieren 3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">
                  <v:imagedata r:id="rId7" o:title="" croptop="24687f" cropbottom="30986f" cropleft="10040f" cropright="30816f"/>
                </v:shape>
              </v:group>
              <v:shape id="Grafik 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  <w:r w:rsidRPr="00044A23">
      <w:rPr>
        <w:rFonts w:ascii="Calibri" w:eastAsia="Calibri" w:hAnsi="Calibri"/>
        <w:noProof/>
        <w:lang w:eastAsia="de-AT"/>
      </w:rPr>
      <w:drawing>
        <wp:anchor distT="0" distB="0" distL="114300" distR="114300" simplePos="0" relativeHeight="251666432" behindDoc="1" locked="0" layoutInCell="1" allowOverlap="1" wp14:anchorId="2668EA66" wp14:editId="21F510BD">
          <wp:simplePos x="0" y="0"/>
          <wp:positionH relativeFrom="column">
            <wp:posOffset>3994150</wp:posOffset>
          </wp:positionH>
          <wp:positionV relativeFrom="paragraph">
            <wp:posOffset>78740</wp:posOffset>
          </wp:positionV>
          <wp:extent cx="885825" cy="945515"/>
          <wp:effectExtent l="0" t="0" r="9525" b="6985"/>
          <wp:wrapTight wrapText="bothSides">
            <wp:wrapPolygon edited="0">
              <wp:start x="0" y="0"/>
              <wp:lineTo x="0" y="21324"/>
              <wp:lineTo x="21368" y="21324"/>
              <wp:lineTo x="21368" y="0"/>
              <wp:lineTo x="0" y="0"/>
            </wp:wrapPolygon>
          </wp:wrapTight>
          <wp:docPr id="18" name="Grafik 18" descr="EP Botschafter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P Botschafterschule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69" r="16818"/>
                  <a:stretch/>
                </pic:blipFill>
                <pic:spPr bwMode="auto">
                  <a:xfrm>
                    <a:off x="0" y="0"/>
                    <a:ext cx="88582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DDD" w:rsidRPr="00044A23" w:rsidRDefault="000B2DDD" w:rsidP="000B2DDD">
    <w:pPr>
      <w:rPr>
        <w:rFonts w:ascii="Arial" w:eastAsia="Arial" w:hAnsi="Arial"/>
      </w:rPr>
    </w:pPr>
    <w:r w:rsidRPr="00044A23">
      <w:rPr>
        <w:rFonts w:ascii="Calibri" w:eastAsia="Calibri" w:hAnsi="Calibri"/>
        <w:noProof/>
        <w:lang w:eastAsia="de-AT"/>
      </w:rPr>
      <w:drawing>
        <wp:anchor distT="0" distB="0" distL="114300" distR="114300" simplePos="0" relativeHeight="251665408" behindDoc="1" locked="0" layoutInCell="1" allowOverlap="1" wp14:anchorId="518FF9A7" wp14:editId="1B695117">
          <wp:simplePos x="0" y="0"/>
          <wp:positionH relativeFrom="column">
            <wp:posOffset>5003800</wp:posOffset>
          </wp:positionH>
          <wp:positionV relativeFrom="paragraph">
            <wp:posOffset>8890</wp:posOffset>
          </wp:positionV>
          <wp:extent cx="755015" cy="755015"/>
          <wp:effectExtent l="0" t="0" r="6985" b="6985"/>
          <wp:wrapTight wrapText="bothSides">
            <wp:wrapPolygon edited="0">
              <wp:start x="0" y="0"/>
              <wp:lineTo x="0" y="21255"/>
              <wp:lineTo x="21255" y="21255"/>
              <wp:lineTo x="21255" y="0"/>
              <wp:lineTo x="0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DDD" w:rsidRPr="00044A23" w:rsidRDefault="000B2DDD" w:rsidP="000B2DDD">
    <w:pPr>
      <w:rPr>
        <w:rFonts w:ascii="Arial" w:eastAsia="Arial" w:hAnsi="Arial"/>
      </w:rPr>
    </w:pPr>
  </w:p>
  <w:p w:rsidR="000B2DDD" w:rsidRPr="00044A23" w:rsidRDefault="000B2DDD" w:rsidP="000B2DDD">
    <w:pPr>
      <w:rPr>
        <w:rFonts w:ascii="Arial" w:eastAsia="Arial" w:hAnsi="Arial"/>
        <w:sz w:val="14"/>
      </w:rPr>
    </w:pPr>
  </w:p>
  <w:p w:rsidR="000B2DDD" w:rsidRPr="00044A23" w:rsidRDefault="000B2DDD" w:rsidP="000B2DDD">
    <w:pPr>
      <w:tabs>
        <w:tab w:val="left" w:pos="284"/>
        <w:tab w:val="left" w:pos="426"/>
      </w:tabs>
      <w:rPr>
        <w:rFonts w:ascii="Calibri" w:eastAsia="Arial" w:hAnsi="Calibri" w:cs="Calibri"/>
        <w:sz w:val="16"/>
        <w:szCs w:val="16"/>
      </w:rPr>
    </w:pPr>
    <w:r w:rsidRPr="00044A23">
      <w:rPr>
        <w:rFonts w:ascii="Arial" w:eastAsia="Arial" w:hAnsi="Arial"/>
        <w:noProof/>
        <w:sz w:val="16"/>
        <w:szCs w:val="16"/>
        <w:lang w:eastAsia="de-AT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2589588" wp14:editId="0B6D4266">
              <wp:simplePos x="0" y="0"/>
              <wp:positionH relativeFrom="column">
                <wp:posOffset>8995</wp:posOffset>
              </wp:positionH>
              <wp:positionV relativeFrom="paragraph">
                <wp:posOffset>-1040</wp:posOffset>
              </wp:positionV>
              <wp:extent cx="117806" cy="476834"/>
              <wp:effectExtent l="0" t="0" r="0" b="0"/>
              <wp:wrapTight wrapText="bothSides">
                <wp:wrapPolygon edited="0">
                  <wp:start x="0" y="0"/>
                  <wp:lineTo x="0" y="20736"/>
                  <wp:lineTo x="17514" y="20736"/>
                  <wp:lineTo x="17514" y="0"/>
                  <wp:lineTo x="0" y="0"/>
                </wp:wrapPolygon>
              </wp:wrapTight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806" cy="476834"/>
                        <a:chOff x="0" y="0"/>
                        <a:chExt cx="117806" cy="476834"/>
                      </a:xfrm>
                    </wpg:grpSpPr>
                    <pic:pic xmlns:pic="http://schemas.openxmlformats.org/drawingml/2006/picture">
                      <pic:nvPicPr>
                        <pic:cNvPr id="9" name="Grafik 9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4" t="78775" r="81312" b="4607"/>
                        <a:stretch/>
                      </pic:blipFill>
                      <pic:spPr bwMode="auto">
                        <a:xfrm flipH="1">
                          <a:off x="0" y="123416"/>
                          <a:ext cx="100977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Grafik 14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443" t="41654" r="6186" b="40218"/>
                        <a:stretch/>
                      </pic:blipFill>
                      <pic:spPr bwMode="auto">
                        <a:xfrm>
                          <a:off x="22439" y="0"/>
                          <a:ext cx="78538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Grafik 16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94" t="3454" r="3505" b="79713"/>
                        <a:stretch/>
                      </pic:blipFill>
                      <pic:spPr bwMode="auto">
                        <a:xfrm>
                          <a:off x="11220" y="246832"/>
                          <a:ext cx="106586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Grafik 17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3" t="40358" r="78515" b="41691"/>
                        <a:stretch/>
                      </pic:blipFill>
                      <pic:spPr bwMode="auto">
                        <a:xfrm>
                          <a:off x="5610" y="370248"/>
                          <a:ext cx="112196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A4E66E" id="Gruppieren 7" o:spid="_x0000_s1026" style="position:absolute;margin-left:.7pt;margin-top:-.1pt;width:9.3pt;height:37.55pt;z-index:251667456" coordsize="117806,47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">
              <v:shape id="Grafik 9" o:spid="_x0000_s1027" type="#_x0000_t75" alt="Icon, Mobil, Nachricht, Profil, Browser, Bleistift" style="position:absolute;top:123416;width:100977;height:1065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">
                <v:imagedata r:id="rId15" o:title="Icon, Mobil, Nachricht, Profil, Browser, Bleistift" croptop="51626f" cropbottom="3019f" cropleft="4400f" cropright="53289f"/>
              </v:shape>
              <v:shape id="Grafik 14" o:spid="_x0000_s1028" type="#_x0000_t75" alt="Icon, Mobil, Nachricht, Profil, Browser, Bleistift" style="position:absolute;left:22439;width:78538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">
                <v:imagedata r:id="rId16" o:title="Icon, Mobil, Nachricht, Profil, Browser, Bleistift" croptop="27298f" cropbottom="26357f" cropleft="53374f" cropright="4054f"/>
              </v:shape>
              <v:shape id="Grafik 16" o:spid="_x0000_s1029" type="#_x0000_t75" alt="Icon, Mobil, Nachricht, Profil, Browser, Bleistift" style="position:absolute;left:11220;top:246832;width:106586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">
                <v:imagedata r:id="rId17" o:title="Icon, Mobil, Nachricht, Profil, Browser, Bleistift" croptop="2264f" cropbottom="52241f" cropleft="52294f" cropright="2297f"/>
              </v:shape>
              <v:shape id="Grafik 17" o:spid="_x0000_s1030" type="#_x0000_t75" alt="Icon, Mobil, Nachricht, Profil, Browser, Bleistift" style="position:absolute;left:5610;top:370248;width:112196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">
                <v:imagedata r:id="rId18" o:title="Icon, Mobil, Nachricht, Profil, Browser, Bleistift" croptop="26449f" cropbottom="27323f" cropleft="2165f" cropright="51456f"/>
              </v:shape>
              <w10:wrap type="tight"/>
            </v:group>
          </w:pict>
        </mc:Fallback>
      </mc:AlternateContent>
    </w:r>
    <w:r w:rsidRPr="00044A23">
      <w:rPr>
        <w:rFonts w:ascii="Arial" w:eastAsia="Arial" w:hAnsi="Arial"/>
        <w:sz w:val="16"/>
        <w:szCs w:val="16"/>
      </w:rPr>
      <w:tab/>
    </w:r>
    <w:r w:rsidRPr="00044A23">
      <w:rPr>
        <w:rFonts w:ascii="Calibri" w:eastAsia="Arial" w:hAnsi="Calibri" w:cs="Calibri"/>
        <w:sz w:val="16"/>
        <w:szCs w:val="16"/>
      </w:rPr>
      <w:t>Wagnerstraße 14, 6370 Kitzbühel</w:t>
    </w:r>
  </w:p>
  <w:p w:rsidR="000B2DDD" w:rsidRPr="00044A23" w:rsidRDefault="000B2DDD" w:rsidP="000B2DDD">
    <w:pPr>
      <w:tabs>
        <w:tab w:val="left" w:pos="284"/>
        <w:tab w:val="left" w:pos="426"/>
      </w:tabs>
      <w:rPr>
        <w:rFonts w:ascii="Calibri" w:eastAsia="Arial" w:hAnsi="Calibri" w:cs="Calibri"/>
        <w:sz w:val="16"/>
        <w:szCs w:val="16"/>
      </w:rPr>
    </w:pPr>
    <w:r w:rsidRPr="00044A23">
      <w:rPr>
        <w:rFonts w:ascii="Calibri" w:eastAsia="Arial" w:hAnsi="Calibri" w:cs="Calibri"/>
        <w:sz w:val="16"/>
        <w:szCs w:val="16"/>
      </w:rPr>
      <w:tab/>
      <w:t>+43 (0) 5356 642 75</w:t>
    </w:r>
  </w:p>
  <w:p w:rsidR="000B2DDD" w:rsidRPr="00044A23" w:rsidRDefault="000B2DDD" w:rsidP="000B2DDD">
    <w:pPr>
      <w:tabs>
        <w:tab w:val="left" w:pos="284"/>
        <w:tab w:val="left" w:pos="426"/>
      </w:tabs>
      <w:rPr>
        <w:rFonts w:ascii="Calibri" w:eastAsia="Arial" w:hAnsi="Calibri" w:cs="Calibri"/>
        <w:color w:val="0000FF"/>
        <w:u w:val="single"/>
      </w:rPr>
    </w:pPr>
    <w:r w:rsidRPr="00044A23">
      <w:rPr>
        <w:rFonts w:ascii="Calibri" w:eastAsia="Arial" w:hAnsi="Calibri" w:cs="Calibri"/>
        <w:sz w:val="16"/>
        <w:szCs w:val="16"/>
      </w:rPr>
      <w:tab/>
    </w:r>
    <w:hyperlink r:id="rId19" w:history="1">
      <w:r w:rsidRPr="00044A23">
        <w:rPr>
          <w:rFonts w:ascii="Calibri" w:eastAsia="Arial" w:hAnsi="Calibri" w:cs="Calibri"/>
          <w:color w:val="0000FF"/>
          <w:sz w:val="16"/>
          <w:szCs w:val="16"/>
          <w:u w:val="single"/>
        </w:rPr>
        <w:t>direktion@tfbs-kitzbuehel.tsn.at</w:t>
      </w:r>
    </w:hyperlink>
  </w:p>
  <w:p w:rsidR="000B2DDD" w:rsidRPr="00044A23" w:rsidRDefault="000B2DDD" w:rsidP="000B2DDD">
    <w:pPr>
      <w:tabs>
        <w:tab w:val="left" w:pos="284"/>
        <w:tab w:val="left" w:pos="426"/>
      </w:tabs>
      <w:rPr>
        <w:rFonts w:ascii="Calibri" w:eastAsia="Arial" w:hAnsi="Calibri" w:cs="Calibri"/>
      </w:rPr>
    </w:pPr>
    <w:r w:rsidRPr="00044A23">
      <w:rPr>
        <w:rFonts w:ascii="Calibri" w:eastAsia="Calibri" w:hAnsi="Calibri" w:cs="Calibri"/>
      </w:rPr>
      <w:tab/>
    </w:r>
    <w:hyperlink r:id="rId20" w:history="1">
      <w:r w:rsidRPr="00044A23">
        <w:rPr>
          <w:rFonts w:ascii="Calibri" w:eastAsia="Arial" w:hAnsi="Calibri" w:cs="Calibri"/>
          <w:color w:val="0000FF"/>
          <w:sz w:val="16"/>
          <w:szCs w:val="16"/>
          <w:u w:val="single"/>
        </w:rPr>
        <w:t>www.tfbs-kitzbuehel.tsn.at</w:t>
      </w:r>
    </w:hyperlink>
  </w:p>
  <w:p w:rsidR="000B2DDD" w:rsidRPr="00FA213E" w:rsidRDefault="000B2DDD" w:rsidP="000B2DDD">
    <w:pPr>
      <w:jc w:val="right"/>
      <w:rPr>
        <w:rFonts w:ascii="Calibri" w:eastAsia="Arial" w:hAnsi="Calibri" w:cs="Calibri"/>
        <w:sz w:val="16"/>
        <w:szCs w:val="16"/>
      </w:rPr>
    </w:pPr>
    <w:r w:rsidRPr="00044A23">
      <w:rPr>
        <w:rFonts w:ascii="Calibri" w:eastAsia="Arial" w:hAnsi="Calibri" w:cs="Calibri"/>
        <w:sz w:val="16"/>
        <w:szCs w:val="16"/>
      </w:rPr>
      <w:t>SKZ: 704015</w:t>
    </w:r>
  </w:p>
  <w:p w:rsidR="00FA213E" w:rsidRDefault="00FA213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303"/>
    <w:multiLevelType w:val="hybridMultilevel"/>
    <w:tmpl w:val="2C3A0A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F36"/>
    <w:multiLevelType w:val="hybridMultilevel"/>
    <w:tmpl w:val="646E4E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6gzrqTxN9H06mpvW5aXKJk/1RbV9Q4ahM5rT2ynZDBR04kVzbBz+K05cSZ2ykixJCUVfVHMi5JOxKMFYEIM7A==" w:salt="rxDFi5Kgqtl1W2VU9OQWX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75B"/>
    <w:rsid w:val="0004176A"/>
    <w:rsid w:val="0007373F"/>
    <w:rsid w:val="000A424D"/>
    <w:rsid w:val="000B2DDD"/>
    <w:rsid w:val="00131EC9"/>
    <w:rsid w:val="00142D7A"/>
    <w:rsid w:val="001E02AC"/>
    <w:rsid w:val="001E21B9"/>
    <w:rsid w:val="001E299F"/>
    <w:rsid w:val="0023444F"/>
    <w:rsid w:val="0024599F"/>
    <w:rsid w:val="00254244"/>
    <w:rsid w:val="002D2E56"/>
    <w:rsid w:val="002F4A7F"/>
    <w:rsid w:val="002F5FAF"/>
    <w:rsid w:val="00343669"/>
    <w:rsid w:val="00344402"/>
    <w:rsid w:val="003E5B93"/>
    <w:rsid w:val="004024EB"/>
    <w:rsid w:val="004C350B"/>
    <w:rsid w:val="004D20D4"/>
    <w:rsid w:val="0053305B"/>
    <w:rsid w:val="0054075B"/>
    <w:rsid w:val="005533D4"/>
    <w:rsid w:val="00574DBE"/>
    <w:rsid w:val="005F53D4"/>
    <w:rsid w:val="00601D11"/>
    <w:rsid w:val="00611973"/>
    <w:rsid w:val="00627AC4"/>
    <w:rsid w:val="00651FA6"/>
    <w:rsid w:val="0065279E"/>
    <w:rsid w:val="00661762"/>
    <w:rsid w:val="00664F77"/>
    <w:rsid w:val="006B0E7E"/>
    <w:rsid w:val="006B3F83"/>
    <w:rsid w:val="006D5ABE"/>
    <w:rsid w:val="007B1C70"/>
    <w:rsid w:val="007E302D"/>
    <w:rsid w:val="0080446E"/>
    <w:rsid w:val="0083280B"/>
    <w:rsid w:val="009B4FD6"/>
    <w:rsid w:val="009C1CC5"/>
    <w:rsid w:val="009C6961"/>
    <w:rsid w:val="009D1624"/>
    <w:rsid w:val="009E146D"/>
    <w:rsid w:val="00A32741"/>
    <w:rsid w:val="00A670F4"/>
    <w:rsid w:val="00A80CEF"/>
    <w:rsid w:val="00AB088A"/>
    <w:rsid w:val="00AB6AB5"/>
    <w:rsid w:val="00B27BDF"/>
    <w:rsid w:val="00BA309B"/>
    <w:rsid w:val="00BB2FF8"/>
    <w:rsid w:val="00C6195F"/>
    <w:rsid w:val="00CD4B42"/>
    <w:rsid w:val="00D46506"/>
    <w:rsid w:val="00D60DBE"/>
    <w:rsid w:val="00D66391"/>
    <w:rsid w:val="00D7620C"/>
    <w:rsid w:val="00DB67FD"/>
    <w:rsid w:val="00E83FE7"/>
    <w:rsid w:val="00EA2F2E"/>
    <w:rsid w:val="00ED6FD5"/>
    <w:rsid w:val="00F21CF6"/>
    <w:rsid w:val="00F30FDF"/>
    <w:rsid w:val="00F40D22"/>
    <w:rsid w:val="00F56D58"/>
    <w:rsid w:val="00F7081C"/>
    <w:rsid w:val="00FA213E"/>
    <w:rsid w:val="00FA717E"/>
    <w:rsid w:val="00FB58D2"/>
    <w:rsid w:val="00FF27F8"/>
    <w:rsid w:val="00FF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476A8E"/>
  <w15:docId w15:val="{B33FEB24-66E6-46E2-AAC4-8B59A2A5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5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6D5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56D58"/>
  </w:style>
  <w:style w:type="paragraph" w:styleId="Fuzeile">
    <w:name w:val="footer"/>
    <w:basedOn w:val="Standard"/>
    <w:link w:val="FuzeileZchn"/>
    <w:uiPriority w:val="99"/>
    <w:unhideWhenUsed/>
    <w:rsid w:val="00F56D5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56D58"/>
  </w:style>
  <w:style w:type="table" w:styleId="Tabellenraster">
    <w:name w:val="Table Grid"/>
    <w:basedOn w:val="NormaleTabelle"/>
    <w:uiPriority w:val="39"/>
    <w:rsid w:val="00F5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F56D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rsid w:val="00F5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53D4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5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305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1E21B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299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70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efaidnbmnnnibpcajpcglclefindmkaj/https:/tfbs-kitzbuehel.tsn.at/sites/default/files/2024-04/Verhaltensver_DSGVO_TFBS_KB_2024_2025_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fbs-kitzbuehel.tsn.at/sites/default/files/2023-03/vorlage_elterninforation_beilage.pdf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hyperlink" Target="http://www.tfbs-kitzbuehel.a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hyperlink" Target="mailto:direktion@tfbs-kitzbuehel.tsn.at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chulverwaltung%20TFBS%20Kitzb&#252;hel\Verwaltung%20Direktion\Vorlagen\SJ_2023_2024\Datenerfassungsblatt_TFBS_KB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2FFBA-42D7-4863-A086-3814DCDF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Datenerfassungsblatt_TFBS_KB</Template>
  <TotalTime>0</TotalTime>
  <Pages>2</Pages>
  <Words>388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TFBS Sekretariat</dc:creator>
  <cp:lastModifiedBy>Direktion Kitzbühel</cp:lastModifiedBy>
  <cp:revision>5</cp:revision>
  <cp:lastPrinted>2024-03-11T07:33:00Z</cp:lastPrinted>
  <dcterms:created xsi:type="dcterms:W3CDTF">2024-03-11T07:15:00Z</dcterms:created>
  <dcterms:modified xsi:type="dcterms:W3CDTF">2025-05-15T06:48:00Z</dcterms:modified>
</cp:coreProperties>
</file>