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53BC1" w14:textId="77777777" w:rsidR="00C454F8" w:rsidRDefault="00C454F8" w:rsidP="00C454F8">
      <w:pPr>
        <w:pStyle w:val="KeinLeerraum"/>
      </w:pPr>
    </w:p>
    <w:p w14:paraId="1E601774" w14:textId="35039699" w:rsidR="00B700A8" w:rsidRPr="00B700A8" w:rsidRDefault="00B700A8" w:rsidP="00C454F8">
      <w:pPr>
        <w:spacing w:after="0" w:line="360" w:lineRule="auto"/>
        <w:rPr>
          <w:b/>
          <w:bCs/>
          <w:sz w:val="36"/>
          <w:szCs w:val="36"/>
        </w:rPr>
      </w:pPr>
      <w:bookmarkStart w:id="0" w:name="_Hlk196753387"/>
      <w:r w:rsidRPr="00B700A8">
        <w:rPr>
          <w:b/>
          <w:bCs/>
          <w:sz w:val="36"/>
          <w:szCs w:val="36"/>
        </w:rPr>
        <w:t xml:space="preserve">ENTSCHULDIGUNG </w:t>
      </w:r>
      <w:r w:rsidR="002A7924">
        <w:rPr>
          <w:b/>
          <w:bCs/>
          <w:sz w:val="36"/>
          <w:szCs w:val="36"/>
        </w:rPr>
        <w:t>für Lehrgangsschüler</w:t>
      </w:r>
    </w:p>
    <w:p w14:paraId="3C9E6942" w14:textId="32E64624" w:rsidR="00E074F6" w:rsidRDefault="00B700A8" w:rsidP="00E074F6">
      <w:pPr>
        <w:tabs>
          <w:tab w:val="left" w:pos="6379"/>
        </w:tabs>
        <w:spacing w:line="360" w:lineRule="auto"/>
      </w:pPr>
      <w:r w:rsidRPr="0097399E">
        <w:rPr>
          <w:b/>
          <w:bCs/>
        </w:rPr>
        <w:t>Schüler/in:</w:t>
      </w:r>
      <w:r w:rsidR="000556CE">
        <w:t xml:space="preserve"> </w:t>
      </w:r>
      <w:sdt>
        <w:sdtPr>
          <w:id w:val="-1527314078"/>
          <w:placeholder>
            <w:docPart w:val="4EDD7DF45912428A9954CB167347AB33"/>
          </w:placeholder>
          <w:showingPlcHdr/>
        </w:sdtPr>
        <w:sdtEndPr/>
        <w:sdtContent>
          <w:bookmarkStart w:id="1" w:name="_GoBack"/>
          <w:r w:rsidR="0097399E" w:rsidRPr="0097399E">
            <w:rPr>
              <w:rStyle w:val="Platzhaltertext"/>
              <w:i/>
              <w:iCs/>
            </w:rPr>
            <w:t>Vorname Name</w:t>
          </w:r>
          <w:bookmarkEnd w:id="1"/>
        </w:sdtContent>
      </w:sdt>
      <w:r w:rsidR="00E074F6">
        <w:tab/>
      </w:r>
      <w:r w:rsidRPr="0097399E">
        <w:rPr>
          <w:b/>
          <w:bCs/>
        </w:rPr>
        <w:t>Klasse:</w:t>
      </w:r>
      <w:r>
        <w:t xml:space="preserve"> </w:t>
      </w:r>
      <w:sdt>
        <w:sdtPr>
          <w:id w:val="9800894"/>
          <w:placeholder>
            <w:docPart w:val="F829C2B45578413CB01E3182399F4D46"/>
          </w:placeholder>
          <w:showingPlcHdr/>
          <w:dropDownList>
            <w:listItem w:value="Wählen Sie ein Element aus."/>
            <w:listItem w:displayText="1aEH" w:value="1aEH"/>
            <w:listItem w:displayText="1cEH" w:value="1cEH"/>
            <w:listItem w:displayText="1dSGF" w:value="1dSGF"/>
            <w:listItem w:displayText="2aEH" w:value="2aEH"/>
            <w:listItem w:displayText="2cEH" w:value="2cEH"/>
            <w:listItem w:displayText="2dSGF" w:value="2dSGF"/>
            <w:listItem w:displayText="3aEH" w:value="3aEH"/>
            <w:listItem w:displayText="3cEH" w:value="3cEH"/>
            <w:listItem w:displayText="3dSGF" w:value="3dSGF"/>
            <w:listItem w:displayText="3eSGF" w:value="3eSGF"/>
          </w:dropDownList>
        </w:sdtPr>
        <w:sdtEndPr/>
        <w:sdtContent>
          <w:r w:rsidR="000556CE" w:rsidRPr="0097399E">
            <w:rPr>
              <w:rStyle w:val="Platzhaltertext"/>
              <w:i/>
              <w:iCs/>
            </w:rPr>
            <w:t>ausw</w:t>
          </w:r>
          <w:r w:rsidR="00E074F6" w:rsidRPr="0097399E">
            <w:rPr>
              <w:rStyle w:val="Platzhaltertext"/>
              <w:i/>
              <w:iCs/>
            </w:rPr>
            <w:t>ählen</w:t>
          </w:r>
        </w:sdtContent>
      </w:sdt>
    </w:p>
    <w:p w14:paraId="53081F9E" w14:textId="028330D0" w:rsidR="00B700A8" w:rsidRPr="0097399E" w:rsidRDefault="00B700A8" w:rsidP="00E074F6">
      <w:pPr>
        <w:tabs>
          <w:tab w:val="left" w:pos="6379"/>
        </w:tabs>
        <w:spacing w:line="360" w:lineRule="auto"/>
        <w:rPr>
          <w:b/>
          <w:bCs/>
        </w:rPr>
      </w:pPr>
      <w:r w:rsidRPr="0097399E">
        <w:rPr>
          <w:b/>
          <w:bCs/>
        </w:rPr>
        <w:t>konnte am</w:t>
      </w:r>
      <w:r w:rsidR="000556CE">
        <w:t xml:space="preserve"> </w:t>
      </w:r>
      <w:sdt>
        <w:sdtPr>
          <w:id w:val="1149021045"/>
          <w:placeholder>
            <w:docPart w:val="7DC216FEFAE149B1B05E5BB8A292D702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0556CE" w:rsidRPr="0097399E">
            <w:rPr>
              <w:rStyle w:val="Platzhaltertext"/>
              <w:i/>
              <w:iCs/>
            </w:rPr>
            <w:t>Beginn Abwesenheit</w:t>
          </w:r>
        </w:sdtContent>
      </w:sdt>
      <w:r w:rsidR="000556CE">
        <w:t xml:space="preserve"> </w:t>
      </w:r>
      <w:r w:rsidR="000556CE" w:rsidRPr="0097399E">
        <w:rPr>
          <w:b/>
          <w:bCs/>
        </w:rPr>
        <w:t>bis</w:t>
      </w:r>
      <w:r w:rsidR="000556CE">
        <w:t xml:space="preserve"> </w:t>
      </w:r>
      <w:sdt>
        <w:sdtPr>
          <w:id w:val="-312645214"/>
          <w:placeholder>
            <w:docPart w:val="1FEC80A8D6E14A5284E480AECDAC7364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0556CE" w:rsidRPr="0097399E">
            <w:rPr>
              <w:rStyle w:val="Platzhaltertext"/>
              <w:i/>
              <w:iCs/>
            </w:rPr>
            <w:t>Ende Abwesenheit</w:t>
          </w:r>
        </w:sdtContent>
      </w:sdt>
      <w:r w:rsidR="000556CE">
        <w:t xml:space="preserve"> </w:t>
      </w:r>
      <w:r w:rsidRPr="0097399E">
        <w:rPr>
          <w:b/>
          <w:bCs/>
        </w:rPr>
        <w:t>die Berufsschule nicht besuchen.</w:t>
      </w:r>
    </w:p>
    <w:p w14:paraId="1348BE08" w14:textId="452A9988" w:rsidR="00B700A8" w:rsidRDefault="000556CE" w:rsidP="00B700A8">
      <w:pPr>
        <w:spacing w:line="360" w:lineRule="auto"/>
      </w:pPr>
      <w:r w:rsidRPr="0097399E">
        <w:rPr>
          <w:b/>
          <w:bCs/>
        </w:rPr>
        <w:t>Grund</w:t>
      </w:r>
      <w:r w:rsidR="00B700A8" w:rsidRPr="0097399E">
        <w:rPr>
          <w:b/>
          <w:bCs/>
        </w:rPr>
        <w:t>:</w:t>
      </w:r>
      <w:r w:rsidR="00B700A8">
        <w:t xml:space="preserve"> </w:t>
      </w:r>
      <w:sdt>
        <w:sdtPr>
          <w:id w:val="1636754635"/>
          <w:placeholder>
            <w:docPart w:val="478FC206E780423BA2FC0A1089377FFE"/>
          </w:placeholder>
          <w:showingPlcHdr/>
          <w:dropDownList>
            <w:listItem w:value="Wählen Sie ein Element aus."/>
            <w:listItem w:displayText="krank" w:value="krank"/>
            <w:listItem w:displayText="Arztbesuch" w:value="Arztbesuch"/>
          </w:dropDownList>
        </w:sdtPr>
        <w:sdtEndPr/>
        <w:sdtContent>
          <w:r w:rsidRPr="0097399E">
            <w:rPr>
              <w:rStyle w:val="Platzhaltertext"/>
              <w:i/>
              <w:iCs/>
            </w:rPr>
            <w:t>Grund für die Abwesenheit</w:t>
          </w:r>
        </w:sdtContent>
      </w:sdt>
    </w:p>
    <w:p w14:paraId="0E50CB87" w14:textId="5269CFE8" w:rsidR="00022C0E" w:rsidRPr="005B1A6D" w:rsidRDefault="00022C0E" w:rsidP="00022C0E">
      <w:pPr>
        <w:spacing w:line="360" w:lineRule="auto"/>
        <w:jc w:val="center"/>
        <w:rPr>
          <w:b/>
          <w:bCs/>
          <w:highlight w:val="yellow"/>
        </w:rPr>
      </w:pPr>
      <w:r w:rsidRPr="005B1A6D">
        <w:rPr>
          <w:b/>
          <w:bCs/>
          <w:highlight w:val="yellow"/>
        </w:rPr>
        <w:t xml:space="preserve">Da es in der Vergangenheit vorgekommen ist, dass Krankmeldungen/Arztbestätigungen </w:t>
      </w:r>
      <w:r w:rsidR="005B1A6D">
        <w:rPr>
          <w:b/>
          <w:bCs/>
          <w:highlight w:val="yellow"/>
        </w:rPr>
        <w:br/>
      </w:r>
      <w:r w:rsidRPr="005B1A6D">
        <w:rPr>
          <w:b/>
          <w:bCs/>
          <w:highlight w:val="yellow"/>
        </w:rPr>
        <w:t>dem Lehrbetrieb</w:t>
      </w:r>
      <w:r w:rsidR="005B1A6D">
        <w:rPr>
          <w:b/>
          <w:bCs/>
          <w:highlight w:val="yellow"/>
        </w:rPr>
        <w:t xml:space="preserve"> nicht</w:t>
      </w:r>
      <w:r w:rsidRPr="005B1A6D">
        <w:rPr>
          <w:b/>
          <w:bCs/>
          <w:highlight w:val="yellow"/>
        </w:rPr>
        <w:t xml:space="preserve"> vorgelegt wurden, ersuchen wir um Bestätigung durch den Lehrbetrieb: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66"/>
        <w:gridCol w:w="4216"/>
      </w:tblGrid>
      <w:tr w:rsidR="000556CE" w:rsidRPr="00B700A8" w14:paraId="1A7F4964" w14:textId="77777777" w:rsidTr="00395153">
        <w:trPr>
          <w:trHeight w:val="709"/>
          <w:jc w:val="center"/>
        </w:trPr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C88C94" w14:textId="77777777" w:rsidR="000556CE" w:rsidRDefault="000556CE" w:rsidP="00395153">
            <w:pPr>
              <w:jc w:val="center"/>
              <w:rPr>
                <w:rFonts w:ascii="Calibri" w:hAnsi="Calibri" w:cs="Calibri"/>
              </w:rPr>
            </w:pPr>
          </w:p>
          <w:p w14:paraId="47C5C2DC" w14:textId="77777777" w:rsidR="000556CE" w:rsidRDefault="000556CE" w:rsidP="00395153">
            <w:pPr>
              <w:jc w:val="center"/>
              <w:rPr>
                <w:rFonts w:ascii="Calibri" w:hAnsi="Calibri" w:cs="Calibri"/>
              </w:rPr>
            </w:pPr>
          </w:p>
          <w:p w14:paraId="08D15B80" w14:textId="77777777" w:rsidR="000556CE" w:rsidRDefault="000556CE" w:rsidP="00395153">
            <w:pPr>
              <w:jc w:val="center"/>
              <w:rPr>
                <w:rFonts w:ascii="Calibri" w:hAnsi="Calibri" w:cs="Calibri"/>
              </w:rPr>
            </w:pPr>
          </w:p>
          <w:p w14:paraId="62AFEE5A" w14:textId="77777777" w:rsidR="000556CE" w:rsidRPr="00B700A8" w:rsidRDefault="000556CE" w:rsidP="0039515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71" w:type="dxa"/>
          </w:tcPr>
          <w:p w14:paraId="1257DD06" w14:textId="77777777" w:rsidR="000556CE" w:rsidRPr="00B700A8" w:rsidRDefault="000556CE" w:rsidP="0039515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C6D8FD" w14:textId="77777777" w:rsidR="000556CE" w:rsidRPr="00B700A8" w:rsidRDefault="000556CE" w:rsidP="00395153">
            <w:pPr>
              <w:jc w:val="center"/>
              <w:rPr>
                <w:rFonts w:ascii="Calibri" w:hAnsi="Calibri" w:cs="Calibri"/>
              </w:rPr>
            </w:pPr>
          </w:p>
        </w:tc>
      </w:tr>
      <w:tr w:rsidR="000556CE" w:rsidRPr="00B700A8" w14:paraId="0197739C" w14:textId="77777777" w:rsidTr="00395153">
        <w:trPr>
          <w:trHeight w:val="304"/>
          <w:jc w:val="center"/>
        </w:trPr>
        <w:tc>
          <w:tcPr>
            <w:tcW w:w="447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02F2EE3" w14:textId="256B6C41" w:rsidR="000556CE" w:rsidRPr="00B700A8" w:rsidRDefault="000556CE" w:rsidP="00C41A94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Ort, Datum</w:t>
            </w:r>
          </w:p>
        </w:tc>
        <w:tc>
          <w:tcPr>
            <w:tcW w:w="471" w:type="dxa"/>
          </w:tcPr>
          <w:p w14:paraId="4D267EB9" w14:textId="77777777" w:rsidR="000556CE" w:rsidRPr="00B700A8" w:rsidRDefault="000556CE" w:rsidP="0039515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7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8D86B41" w14:textId="0CA94AAB" w:rsidR="000556CE" w:rsidRPr="00B700A8" w:rsidRDefault="000556CE" w:rsidP="0039515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Unterschrift Lehrberechtigte/r mit STEMPEL</w:t>
            </w:r>
          </w:p>
        </w:tc>
      </w:tr>
    </w:tbl>
    <w:p w14:paraId="78F7D243" w14:textId="77777777" w:rsidR="00C454F8" w:rsidRDefault="00C454F8" w:rsidP="00C454F8">
      <w:pPr>
        <w:pStyle w:val="Listenabsatz"/>
        <w:spacing w:after="0" w:line="240" w:lineRule="auto"/>
        <w:rPr>
          <w:b/>
          <w:bCs/>
        </w:rPr>
      </w:pPr>
    </w:p>
    <w:p w14:paraId="59A2E9D3" w14:textId="03CD6066" w:rsidR="00C454F8" w:rsidRDefault="00C454F8" w:rsidP="00B700A8">
      <w:pPr>
        <w:pStyle w:val="Listenabsatz"/>
        <w:numPr>
          <w:ilvl w:val="0"/>
          <w:numId w:val="3"/>
        </w:numPr>
        <w:spacing w:after="0" w:line="240" w:lineRule="auto"/>
        <w:rPr>
          <w:b/>
          <w:bCs/>
        </w:rPr>
      </w:pPr>
      <w:r>
        <w:rPr>
          <w:b/>
          <w:bCs/>
        </w:rPr>
        <w:t>Der Lehrling hat den Lehrbetrieb über die Abwesenheit umgehend in Kenntnis zu setzten.</w:t>
      </w:r>
    </w:p>
    <w:p w14:paraId="6E089070" w14:textId="3B66C685" w:rsidR="00B700A8" w:rsidRPr="00B700A8" w:rsidRDefault="00B700A8" w:rsidP="00B700A8">
      <w:pPr>
        <w:pStyle w:val="Listenabsatz"/>
        <w:numPr>
          <w:ilvl w:val="0"/>
          <w:numId w:val="3"/>
        </w:numPr>
        <w:spacing w:after="0" w:line="240" w:lineRule="auto"/>
        <w:rPr>
          <w:b/>
          <w:bCs/>
        </w:rPr>
      </w:pPr>
      <w:r w:rsidRPr="00B700A8">
        <w:rPr>
          <w:b/>
          <w:bCs/>
        </w:rPr>
        <w:t>Die bestätigte Entschuldigung i</w:t>
      </w:r>
      <w:r w:rsidR="001A0789">
        <w:rPr>
          <w:b/>
          <w:bCs/>
        </w:rPr>
        <w:t xml:space="preserve">st </w:t>
      </w:r>
      <w:r w:rsidR="00C454F8">
        <w:rPr>
          <w:b/>
          <w:bCs/>
        </w:rPr>
        <w:t xml:space="preserve">aus organisatorischen Gründen </w:t>
      </w:r>
      <w:r w:rsidR="002A7924">
        <w:rPr>
          <w:b/>
          <w:bCs/>
        </w:rPr>
        <w:t xml:space="preserve">direkt vom Lehrbetrieb an die Direktion </w:t>
      </w:r>
      <w:hyperlink r:id="rId7" w:history="1">
        <w:r w:rsidR="002A7924" w:rsidRPr="002A7924">
          <w:rPr>
            <w:rStyle w:val="Hyperlink"/>
            <w:b/>
            <w:bCs/>
          </w:rPr>
          <w:t>direktion@tfbs-kitzbuehel.tsn.at</w:t>
        </w:r>
      </w:hyperlink>
      <w:r w:rsidR="002A7924">
        <w:rPr>
          <w:b/>
          <w:bCs/>
        </w:rPr>
        <w:t xml:space="preserve">, </w:t>
      </w:r>
      <w:r w:rsidR="00836CFC">
        <w:rPr>
          <w:b/>
          <w:bCs/>
          <w:color w:val="FF0000"/>
        </w:rPr>
        <w:t>innerhalb von</w:t>
      </w:r>
      <w:r w:rsidRPr="00C454F8">
        <w:rPr>
          <w:b/>
          <w:bCs/>
          <w:color w:val="FF0000"/>
        </w:rPr>
        <w:t xml:space="preserve"> </w:t>
      </w:r>
      <w:r w:rsidR="001A0789" w:rsidRPr="00C454F8">
        <w:rPr>
          <w:b/>
          <w:bCs/>
          <w:color w:val="FF0000"/>
        </w:rPr>
        <w:t>3</w:t>
      </w:r>
      <w:r w:rsidR="002A7924" w:rsidRPr="00C454F8">
        <w:rPr>
          <w:b/>
          <w:bCs/>
          <w:color w:val="FF0000"/>
        </w:rPr>
        <w:t>.</w:t>
      </w:r>
      <w:r w:rsidRPr="00C454F8">
        <w:rPr>
          <w:b/>
          <w:bCs/>
          <w:color w:val="FF0000"/>
        </w:rPr>
        <w:t xml:space="preserve"> </w:t>
      </w:r>
      <w:r w:rsidR="00836CFC">
        <w:rPr>
          <w:b/>
          <w:bCs/>
          <w:color w:val="FF0000"/>
        </w:rPr>
        <w:t>Schultagen</w:t>
      </w:r>
      <w:r w:rsidR="002C291D">
        <w:rPr>
          <w:b/>
          <w:bCs/>
          <w:color w:val="FF0000"/>
        </w:rPr>
        <w:t xml:space="preserve"> </w:t>
      </w:r>
      <w:r w:rsidR="002A7924" w:rsidRPr="00C454F8">
        <w:rPr>
          <w:b/>
          <w:bCs/>
          <w:color w:val="FF0000"/>
        </w:rPr>
        <w:t>zu</w:t>
      </w:r>
      <w:r w:rsidR="002C291D">
        <w:rPr>
          <w:b/>
          <w:bCs/>
          <w:color w:val="FF0000"/>
        </w:rPr>
        <w:t xml:space="preserve"> </w:t>
      </w:r>
      <w:r w:rsidR="002A7924" w:rsidRPr="00C454F8">
        <w:rPr>
          <w:b/>
          <w:bCs/>
          <w:color w:val="FF0000"/>
        </w:rPr>
        <w:t>senden</w:t>
      </w:r>
      <w:r w:rsidRPr="00C454F8">
        <w:rPr>
          <w:b/>
          <w:bCs/>
          <w:color w:val="FF0000"/>
        </w:rPr>
        <w:t>.</w:t>
      </w:r>
    </w:p>
    <w:p w14:paraId="764D8BB3" w14:textId="5A5FC40C" w:rsidR="00B700A8" w:rsidRDefault="00C454F8" w:rsidP="00B700A8">
      <w:pPr>
        <w:pStyle w:val="Listenabsatz"/>
        <w:numPr>
          <w:ilvl w:val="0"/>
          <w:numId w:val="3"/>
        </w:numPr>
        <w:spacing w:after="0" w:line="240" w:lineRule="auto"/>
        <w:rPr>
          <w:b/>
          <w:bCs/>
        </w:rPr>
      </w:pPr>
      <w:r>
        <w:rPr>
          <w:b/>
          <w:bCs/>
        </w:rPr>
        <w:t>Beizulegen im Falle von Krankheit (Krankmeldung)</w:t>
      </w:r>
      <w:r w:rsidR="00403CD6">
        <w:rPr>
          <w:b/>
          <w:bCs/>
        </w:rPr>
        <w:t xml:space="preserve"> </w:t>
      </w:r>
      <w:r>
        <w:rPr>
          <w:b/>
          <w:bCs/>
        </w:rPr>
        <w:t>/ Arztbesuch (</w:t>
      </w:r>
      <w:r w:rsidR="00403CD6">
        <w:rPr>
          <w:b/>
          <w:bCs/>
        </w:rPr>
        <w:t>Arztbestätigung</w:t>
      </w:r>
      <w:r>
        <w:rPr>
          <w:b/>
          <w:bCs/>
        </w:rPr>
        <w:t>)</w:t>
      </w:r>
      <w:r w:rsidR="00836CFC">
        <w:rPr>
          <w:b/>
          <w:bCs/>
        </w:rPr>
        <w:t>.</w:t>
      </w:r>
    </w:p>
    <w:bookmarkEnd w:id="0"/>
    <w:p w14:paraId="17ED934F" w14:textId="77777777" w:rsidR="00704EE4" w:rsidRDefault="00704EE4" w:rsidP="00704EE4">
      <w:pPr>
        <w:spacing w:after="0" w:line="240" w:lineRule="auto"/>
        <w:rPr>
          <w:b/>
          <w:bCs/>
        </w:rPr>
      </w:pPr>
    </w:p>
    <w:p w14:paraId="7732F5E3" w14:textId="77777777" w:rsidR="00704EE4" w:rsidRPr="00704EE4" w:rsidRDefault="00704EE4" w:rsidP="00704EE4">
      <w:pPr>
        <w:spacing w:after="0" w:line="240" w:lineRule="auto"/>
        <w:rPr>
          <w:b/>
          <w:bCs/>
        </w:rPr>
      </w:pPr>
    </w:p>
    <w:p w14:paraId="51995506" w14:textId="77777777" w:rsidR="00704EE4" w:rsidRDefault="00704EE4" w:rsidP="00B700A8">
      <w:pPr>
        <w:spacing w:after="0" w:line="240" w:lineRule="auto"/>
        <w:rPr>
          <w:b/>
          <w:bCs/>
        </w:rPr>
      </w:pPr>
    </w:p>
    <w:p w14:paraId="46F44DD4" w14:textId="77777777" w:rsidR="0097399E" w:rsidRDefault="0097399E" w:rsidP="00B700A8">
      <w:pPr>
        <w:spacing w:after="0" w:line="240" w:lineRule="auto"/>
        <w:rPr>
          <w:b/>
          <w:bCs/>
        </w:rPr>
      </w:pPr>
    </w:p>
    <w:p w14:paraId="217D4758" w14:textId="332C6732" w:rsidR="0097399E" w:rsidRDefault="0097399E" w:rsidP="00B700A8">
      <w:pPr>
        <w:spacing w:after="0" w:line="240" w:lineRule="auto"/>
        <w:rPr>
          <w:b/>
          <w:bCs/>
        </w:rPr>
      </w:pPr>
    </w:p>
    <w:p w14:paraId="497FC7A6" w14:textId="77777777" w:rsidR="001603EC" w:rsidRDefault="001603EC" w:rsidP="00B700A8">
      <w:pPr>
        <w:spacing w:after="0" w:line="240" w:lineRule="auto"/>
        <w:rPr>
          <w:b/>
          <w:bCs/>
        </w:rPr>
      </w:pPr>
    </w:p>
    <w:p w14:paraId="26C397CD" w14:textId="77777777" w:rsidR="00836CFC" w:rsidRPr="00B700A8" w:rsidRDefault="00836CFC" w:rsidP="00836CFC">
      <w:pPr>
        <w:spacing w:after="0" w:line="360" w:lineRule="auto"/>
        <w:rPr>
          <w:b/>
          <w:bCs/>
          <w:sz w:val="36"/>
          <w:szCs w:val="36"/>
        </w:rPr>
      </w:pPr>
      <w:r w:rsidRPr="00B700A8">
        <w:rPr>
          <w:b/>
          <w:bCs/>
          <w:sz w:val="36"/>
          <w:szCs w:val="36"/>
        </w:rPr>
        <w:t xml:space="preserve">ENTSCHULDIGUNG </w:t>
      </w:r>
      <w:r>
        <w:rPr>
          <w:b/>
          <w:bCs/>
          <w:sz w:val="36"/>
          <w:szCs w:val="36"/>
        </w:rPr>
        <w:t>für Lehrgangsschüler</w:t>
      </w:r>
    </w:p>
    <w:p w14:paraId="6F57F6BC" w14:textId="77777777" w:rsidR="00836CFC" w:rsidRDefault="00836CFC" w:rsidP="00836CFC">
      <w:pPr>
        <w:tabs>
          <w:tab w:val="left" w:pos="6379"/>
        </w:tabs>
        <w:spacing w:line="360" w:lineRule="auto"/>
      </w:pPr>
      <w:r w:rsidRPr="0097399E">
        <w:rPr>
          <w:b/>
          <w:bCs/>
        </w:rPr>
        <w:t>Schüler/in:</w:t>
      </w:r>
      <w:r>
        <w:t xml:space="preserve"> </w:t>
      </w:r>
      <w:sdt>
        <w:sdtPr>
          <w:id w:val="-347417117"/>
          <w:placeholder>
            <w:docPart w:val="CD589A020E6C4AFCA3BF67D060910D47"/>
          </w:placeholder>
          <w:showingPlcHdr/>
        </w:sdtPr>
        <w:sdtEndPr/>
        <w:sdtContent>
          <w:r w:rsidRPr="0097399E">
            <w:rPr>
              <w:rStyle w:val="Platzhaltertext"/>
              <w:i/>
              <w:iCs/>
            </w:rPr>
            <w:t>Vorname Name</w:t>
          </w:r>
        </w:sdtContent>
      </w:sdt>
      <w:r>
        <w:tab/>
      </w:r>
      <w:r w:rsidRPr="0097399E">
        <w:rPr>
          <w:b/>
          <w:bCs/>
        </w:rPr>
        <w:t>Klasse:</w:t>
      </w:r>
      <w:r>
        <w:t xml:space="preserve"> </w:t>
      </w:r>
      <w:sdt>
        <w:sdtPr>
          <w:id w:val="-1123768485"/>
          <w:placeholder>
            <w:docPart w:val="614CD9B6D1FC4D80892EEB1E5BEC935E"/>
          </w:placeholder>
          <w:showingPlcHdr/>
          <w:dropDownList>
            <w:listItem w:value="Wählen Sie ein Element aus."/>
            <w:listItem w:displayText="1aEH" w:value="1aEH"/>
            <w:listItem w:displayText="1cEH" w:value="1cEH"/>
            <w:listItem w:displayText="1dSGF" w:value="1dSGF"/>
            <w:listItem w:displayText="2aEH" w:value="2aEH"/>
            <w:listItem w:displayText="2cEH" w:value="2cEH"/>
            <w:listItem w:displayText="2dSGF" w:value="2dSGF"/>
            <w:listItem w:displayText="3aEH" w:value="3aEH"/>
            <w:listItem w:displayText="3cEH" w:value="3cEH"/>
            <w:listItem w:displayText="3dSGF" w:value="3dSGF"/>
            <w:listItem w:displayText="3eSGF" w:value="3eSGF"/>
          </w:dropDownList>
        </w:sdtPr>
        <w:sdtEndPr/>
        <w:sdtContent>
          <w:r w:rsidRPr="0097399E">
            <w:rPr>
              <w:rStyle w:val="Platzhaltertext"/>
              <w:i/>
              <w:iCs/>
            </w:rPr>
            <w:t>auswählen</w:t>
          </w:r>
        </w:sdtContent>
      </w:sdt>
    </w:p>
    <w:p w14:paraId="1CA1755F" w14:textId="77777777" w:rsidR="00836CFC" w:rsidRPr="0097399E" w:rsidRDefault="00836CFC" w:rsidP="00836CFC">
      <w:pPr>
        <w:tabs>
          <w:tab w:val="left" w:pos="6379"/>
        </w:tabs>
        <w:spacing w:line="360" w:lineRule="auto"/>
        <w:rPr>
          <w:b/>
          <w:bCs/>
        </w:rPr>
      </w:pPr>
      <w:r w:rsidRPr="0097399E">
        <w:rPr>
          <w:b/>
          <w:bCs/>
        </w:rPr>
        <w:t>konnte am</w:t>
      </w:r>
      <w:r>
        <w:t xml:space="preserve"> </w:t>
      </w:r>
      <w:sdt>
        <w:sdtPr>
          <w:id w:val="-1162146765"/>
          <w:placeholder>
            <w:docPart w:val="B380906E13274AD3805344E20F1767A3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97399E">
            <w:rPr>
              <w:rStyle w:val="Platzhaltertext"/>
              <w:i/>
              <w:iCs/>
            </w:rPr>
            <w:t>Beginn Abwesenheit</w:t>
          </w:r>
        </w:sdtContent>
      </w:sdt>
      <w:r>
        <w:t xml:space="preserve"> </w:t>
      </w:r>
      <w:r w:rsidRPr="0097399E">
        <w:rPr>
          <w:b/>
          <w:bCs/>
        </w:rPr>
        <w:t>bis</w:t>
      </w:r>
      <w:r>
        <w:t xml:space="preserve"> </w:t>
      </w:r>
      <w:sdt>
        <w:sdtPr>
          <w:id w:val="1254006229"/>
          <w:placeholder>
            <w:docPart w:val="16F99173456B4894B5CB231F1CC68D61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97399E">
            <w:rPr>
              <w:rStyle w:val="Platzhaltertext"/>
              <w:i/>
              <w:iCs/>
            </w:rPr>
            <w:t>Ende Abwesenheit</w:t>
          </w:r>
        </w:sdtContent>
      </w:sdt>
      <w:r>
        <w:t xml:space="preserve"> </w:t>
      </w:r>
      <w:r w:rsidRPr="0097399E">
        <w:rPr>
          <w:b/>
          <w:bCs/>
        </w:rPr>
        <w:t>die Berufsschule nicht besuchen.</w:t>
      </w:r>
    </w:p>
    <w:p w14:paraId="792086B7" w14:textId="28BDE620" w:rsidR="00836CFC" w:rsidRDefault="00836CFC" w:rsidP="00836CFC">
      <w:pPr>
        <w:spacing w:line="360" w:lineRule="auto"/>
      </w:pPr>
      <w:r w:rsidRPr="0097399E">
        <w:rPr>
          <w:b/>
          <w:bCs/>
        </w:rPr>
        <w:t>Grund:</w:t>
      </w:r>
      <w:r>
        <w:t xml:space="preserve"> </w:t>
      </w:r>
      <w:sdt>
        <w:sdtPr>
          <w:id w:val="1519808994"/>
          <w:placeholder>
            <w:docPart w:val="C0DC7F42B193402D947B522DD3C4ADF3"/>
          </w:placeholder>
          <w:showingPlcHdr/>
          <w:dropDownList>
            <w:listItem w:value="Wählen Sie ein Element aus."/>
            <w:listItem w:displayText="krank" w:value="krank"/>
            <w:listItem w:displayText="Arztbesuch" w:value="Arztbesuch"/>
          </w:dropDownList>
        </w:sdtPr>
        <w:sdtEndPr/>
        <w:sdtContent>
          <w:r w:rsidRPr="0097399E">
            <w:rPr>
              <w:rStyle w:val="Platzhaltertext"/>
              <w:i/>
              <w:iCs/>
            </w:rPr>
            <w:t>Grund für die Abwesenheit</w:t>
          </w:r>
        </w:sdtContent>
      </w:sdt>
    </w:p>
    <w:p w14:paraId="255B7E53" w14:textId="77777777" w:rsidR="00CA7D34" w:rsidRPr="005B1A6D" w:rsidRDefault="00CA7D34" w:rsidP="00CA7D34">
      <w:pPr>
        <w:spacing w:line="360" w:lineRule="auto"/>
        <w:jc w:val="center"/>
        <w:rPr>
          <w:b/>
          <w:bCs/>
          <w:highlight w:val="yellow"/>
        </w:rPr>
      </w:pPr>
      <w:r w:rsidRPr="005B1A6D">
        <w:rPr>
          <w:b/>
          <w:bCs/>
          <w:highlight w:val="yellow"/>
        </w:rPr>
        <w:t xml:space="preserve">Da es in der Vergangenheit vorgekommen ist, dass Krankmeldungen/Arztbestätigungen </w:t>
      </w:r>
      <w:r>
        <w:rPr>
          <w:b/>
          <w:bCs/>
          <w:highlight w:val="yellow"/>
        </w:rPr>
        <w:br/>
      </w:r>
      <w:r w:rsidRPr="005B1A6D">
        <w:rPr>
          <w:b/>
          <w:bCs/>
          <w:highlight w:val="yellow"/>
        </w:rPr>
        <w:t>dem Lehrbetrieb</w:t>
      </w:r>
      <w:r>
        <w:rPr>
          <w:b/>
          <w:bCs/>
          <w:highlight w:val="yellow"/>
        </w:rPr>
        <w:t xml:space="preserve"> nicht</w:t>
      </w:r>
      <w:r w:rsidRPr="005B1A6D">
        <w:rPr>
          <w:b/>
          <w:bCs/>
          <w:highlight w:val="yellow"/>
        </w:rPr>
        <w:t xml:space="preserve"> vorgelegt wurden, ersuchen wir um Bestätigung durch den Lehrbetrieb: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66"/>
        <w:gridCol w:w="4216"/>
      </w:tblGrid>
      <w:tr w:rsidR="00836CFC" w:rsidRPr="00B700A8" w14:paraId="5E5A403A" w14:textId="77777777" w:rsidTr="00022C0E">
        <w:trPr>
          <w:trHeight w:val="709"/>
          <w:jc w:val="center"/>
        </w:trPr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DD0613" w14:textId="77777777" w:rsidR="00836CFC" w:rsidRDefault="00836CFC" w:rsidP="00F00503">
            <w:pPr>
              <w:jc w:val="center"/>
              <w:rPr>
                <w:rFonts w:ascii="Calibri" w:hAnsi="Calibri" w:cs="Calibri"/>
              </w:rPr>
            </w:pPr>
          </w:p>
          <w:p w14:paraId="0D3F00D0" w14:textId="77777777" w:rsidR="00836CFC" w:rsidRDefault="00836CFC" w:rsidP="00F00503">
            <w:pPr>
              <w:jc w:val="center"/>
              <w:rPr>
                <w:rFonts w:ascii="Calibri" w:hAnsi="Calibri" w:cs="Calibri"/>
              </w:rPr>
            </w:pPr>
          </w:p>
          <w:p w14:paraId="450EF36B" w14:textId="77777777" w:rsidR="00836CFC" w:rsidRDefault="00836CFC" w:rsidP="00F00503">
            <w:pPr>
              <w:jc w:val="center"/>
              <w:rPr>
                <w:rFonts w:ascii="Calibri" w:hAnsi="Calibri" w:cs="Calibri"/>
              </w:rPr>
            </w:pPr>
          </w:p>
          <w:p w14:paraId="699D3120" w14:textId="77777777" w:rsidR="00836CFC" w:rsidRPr="00B700A8" w:rsidRDefault="00836CFC" w:rsidP="00F0050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66" w:type="dxa"/>
          </w:tcPr>
          <w:p w14:paraId="4E728FFC" w14:textId="77777777" w:rsidR="00836CFC" w:rsidRPr="00B700A8" w:rsidRDefault="00836CFC" w:rsidP="00F0050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0A9DF3" w14:textId="77777777" w:rsidR="00836CFC" w:rsidRPr="00B700A8" w:rsidRDefault="00836CFC" w:rsidP="00F00503">
            <w:pPr>
              <w:jc w:val="center"/>
              <w:rPr>
                <w:rFonts w:ascii="Calibri" w:hAnsi="Calibri" w:cs="Calibri"/>
              </w:rPr>
            </w:pPr>
          </w:p>
        </w:tc>
      </w:tr>
      <w:tr w:rsidR="00836CFC" w:rsidRPr="00B700A8" w14:paraId="0BC3A2BA" w14:textId="77777777" w:rsidTr="00022C0E">
        <w:trPr>
          <w:trHeight w:val="304"/>
          <w:jc w:val="center"/>
        </w:trPr>
        <w:tc>
          <w:tcPr>
            <w:tcW w:w="43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75EDFD0" w14:textId="77777777" w:rsidR="00836CFC" w:rsidRPr="00B700A8" w:rsidRDefault="00836CFC" w:rsidP="00F0050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Ort, Datum</w:t>
            </w:r>
          </w:p>
        </w:tc>
        <w:tc>
          <w:tcPr>
            <w:tcW w:w="466" w:type="dxa"/>
          </w:tcPr>
          <w:p w14:paraId="1DBD1A3D" w14:textId="77777777" w:rsidR="00836CFC" w:rsidRPr="00B700A8" w:rsidRDefault="00836CFC" w:rsidP="00F0050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1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AA44A4F" w14:textId="77777777" w:rsidR="00836CFC" w:rsidRPr="00B700A8" w:rsidRDefault="00836CFC" w:rsidP="00F0050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Unterschrift Lehrberechtigte/r mit STEMPEL</w:t>
            </w:r>
          </w:p>
        </w:tc>
      </w:tr>
    </w:tbl>
    <w:p w14:paraId="6B466DF1" w14:textId="77777777" w:rsidR="00836CFC" w:rsidRDefault="00836CFC" w:rsidP="00836CFC">
      <w:pPr>
        <w:pStyle w:val="Listenabsatz"/>
        <w:spacing w:after="0" w:line="240" w:lineRule="auto"/>
        <w:rPr>
          <w:b/>
          <w:bCs/>
        </w:rPr>
      </w:pPr>
    </w:p>
    <w:p w14:paraId="07F4B57C" w14:textId="77777777" w:rsidR="00836CFC" w:rsidRDefault="00836CFC" w:rsidP="00836CFC">
      <w:pPr>
        <w:pStyle w:val="Listenabsatz"/>
        <w:numPr>
          <w:ilvl w:val="0"/>
          <w:numId w:val="7"/>
        </w:numPr>
        <w:spacing w:after="0" w:line="240" w:lineRule="auto"/>
        <w:rPr>
          <w:b/>
          <w:bCs/>
        </w:rPr>
      </w:pPr>
      <w:r>
        <w:rPr>
          <w:b/>
          <w:bCs/>
        </w:rPr>
        <w:t>Der Lehrling hat den Lehrbetrieb über die Abwesenheit umgehend in Kenntnis zu setzten.</w:t>
      </w:r>
    </w:p>
    <w:p w14:paraId="51E2FE22" w14:textId="6901ED6B" w:rsidR="00836CFC" w:rsidRPr="00B700A8" w:rsidRDefault="00836CFC" w:rsidP="00836CFC">
      <w:pPr>
        <w:pStyle w:val="Listenabsatz"/>
        <w:numPr>
          <w:ilvl w:val="0"/>
          <w:numId w:val="7"/>
        </w:numPr>
        <w:spacing w:after="0" w:line="240" w:lineRule="auto"/>
        <w:rPr>
          <w:b/>
          <w:bCs/>
        </w:rPr>
      </w:pPr>
      <w:r w:rsidRPr="00B700A8">
        <w:rPr>
          <w:b/>
          <w:bCs/>
        </w:rPr>
        <w:t>Die bestätigte Entschuldigung i</w:t>
      </w:r>
      <w:r>
        <w:rPr>
          <w:b/>
          <w:bCs/>
        </w:rPr>
        <w:t xml:space="preserve">st aus organisatorischen Gründen direkt vom Lehrbetrieb an die Direktion </w:t>
      </w:r>
      <w:hyperlink r:id="rId8" w:history="1">
        <w:r w:rsidRPr="002A7924">
          <w:rPr>
            <w:rStyle w:val="Hyperlink"/>
            <w:b/>
            <w:bCs/>
          </w:rPr>
          <w:t>direktion@tfbs-kitzbuehel.tsn.at</w:t>
        </w:r>
      </w:hyperlink>
      <w:r>
        <w:rPr>
          <w:b/>
          <w:bCs/>
        </w:rPr>
        <w:t xml:space="preserve">, </w:t>
      </w:r>
      <w:r>
        <w:rPr>
          <w:b/>
          <w:bCs/>
          <w:color w:val="FF0000"/>
        </w:rPr>
        <w:t>innerhalb von</w:t>
      </w:r>
      <w:r w:rsidRPr="00C454F8">
        <w:rPr>
          <w:b/>
          <w:bCs/>
          <w:color w:val="FF0000"/>
        </w:rPr>
        <w:t xml:space="preserve"> 3. </w:t>
      </w:r>
      <w:r>
        <w:rPr>
          <w:b/>
          <w:bCs/>
          <w:color w:val="FF0000"/>
        </w:rPr>
        <w:t>Schultagen</w:t>
      </w:r>
      <w:r w:rsidRPr="00C454F8">
        <w:rPr>
          <w:b/>
          <w:bCs/>
          <w:color w:val="FF0000"/>
        </w:rPr>
        <w:t xml:space="preserve"> zu</w:t>
      </w:r>
      <w:r w:rsidR="00034B81">
        <w:rPr>
          <w:b/>
          <w:bCs/>
          <w:color w:val="FF0000"/>
        </w:rPr>
        <w:t xml:space="preserve"> </w:t>
      </w:r>
      <w:r w:rsidRPr="00C454F8">
        <w:rPr>
          <w:b/>
          <w:bCs/>
          <w:color w:val="FF0000"/>
        </w:rPr>
        <w:t>senden.</w:t>
      </w:r>
    </w:p>
    <w:p w14:paraId="0CD9BEC5" w14:textId="4362B15C" w:rsidR="0097399E" w:rsidRPr="001603EC" w:rsidRDefault="00836CFC" w:rsidP="00B700A8">
      <w:pPr>
        <w:pStyle w:val="Listenabsatz"/>
        <w:numPr>
          <w:ilvl w:val="0"/>
          <w:numId w:val="7"/>
        </w:numPr>
        <w:spacing w:after="0" w:line="240" w:lineRule="auto"/>
        <w:rPr>
          <w:b/>
          <w:bCs/>
        </w:rPr>
      </w:pPr>
      <w:r>
        <w:rPr>
          <w:b/>
          <w:bCs/>
        </w:rPr>
        <w:t>Beizulegen im Falle von Krankheit (Krankmeldung) / Arztbesuch (Arztbestätigung).</w:t>
      </w:r>
    </w:p>
    <w:sectPr w:rsidR="0097399E" w:rsidRPr="001603EC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EBE0B" w14:textId="77777777" w:rsidR="00B700A8" w:rsidRDefault="00B700A8" w:rsidP="00F56D58">
      <w:pPr>
        <w:spacing w:after="0" w:line="240" w:lineRule="auto"/>
      </w:pPr>
      <w:r>
        <w:separator/>
      </w:r>
    </w:p>
  </w:endnote>
  <w:endnote w:type="continuationSeparator" w:id="0">
    <w:p w14:paraId="17A8A461" w14:textId="77777777" w:rsidR="00B700A8" w:rsidRDefault="00B700A8" w:rsidP="00F56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C038E" w14:textId="77777777" w:rsidR="00B700A8" w:rsidRDefault="00B700A8" w:rsidP="00F56D58">
      <w:pPr>
        <w:spacing w:after="0" w:line="240" w:lineRule="auto"/>
      </w:pPr>
      <w:r>
        <w:separator/>
      </w:r>
    </w:p>
  </w:footnote>
  <w:footnote w:type="continuationSeparator" w:id="0">
    <w:p w14:paraId="10D20D30" w14:textId="77777777" w:rsidR="00B700A8" w:rsidRDefault="00B700A8" w:rsidP="00F56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8E1EC" w14:textId="103E8F41" w:rsidR="0026777A" w:rsidRPr="00044A23" w:rsidRDefault="0026777A" w:rsidP="0026777A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10267165" wp14:editId="29BBCC1B">
              <wp:simplePos x="0" y="0"/>
              <wp:positionH relativeFrom="margin">
                <wp:align>left</wp:align>
              </wp:positionH>
              <wp:positionV relativeFrom="paragraph">
                <wp:posOffset>-24047</wp:posOffset>
              </wp:positionV>
              <wp:extent cx="3588712" cy="650215"/>
              <wp:effectExtent l="0" t="0" r="0" b="0"/>
              <wp:wrapNone/>
              <wp:docPr id="22" name="Gruppieren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8712" cy="650215"/>
                        <a:chOff x="0" y="0"/>
                        <a:chExt cx="3588712" cy="650215"/>
                      </a:xfrm>
                    </wpg:grpSpPr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962" t="51492" r="31235" b="46943"/>
                        <a:stretch/>
                      </pic:blipFill>
                      <pic:spPr bwMode="auto">
                        <a:xfrm>
                          <a:off x="18107" y="561315"/>
                          <a:ext cx="35706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1" name="Gruppieren 11"/>
                      <wpg:cNvGrpSpPr>
                        <a:grpSpLocks/>
                      </wpg:cNvGrpSpPr>
                      <wpg:grpSpPr>
                        <a:xfrm>
                          <a:off x="0" y="54321"/>
                          <a:ext cx="2514600" cy="434975"/>
                          <a:chOff x="0" y="0"/>
                          <a:chExt cx="3467100" cy="654050"/>
                        </a:xfrm>
                      </wpg:grpSpPr>
                      <pic:pic xmlns:pic="http://schemas.openxmlformats.org/drawingml/2006/picture">
                        <pic:nvPicPr>
                          <pic:cNvPr id="12" name="Bild 2" descr="tfbs_logo_1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27" b="2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685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0" t="37669" r="47021" b="4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50" y="0"/>
                            <a:ext cx="28511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21" name="Grafik 2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824" y="0"/>
                          <a:ext cx="2851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5437F9D5" id="Gruppieren 22" o:spid="_x0000_s1026" style="position:absolute;margin-left:0;margin-top:-1.9pt;width:282.6pt;height:51.2pt;z-index:251655680;mso-position-horizontal:left;mso-position-horizontal-relative:margin" coordsize="35887,6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Db0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1dWlkOjgwMDI0N2YzLWM2MjAt&#10;NGE0MS04Y2EzLWIzMTJjODZmMTU3Mzwvc3RSZWY6aW5zdGFuY2VJRD4KICAgICAgICAgICAgPHN0&#10;UmVmOmRvY3VtZW50SUQ+eG1wLmRpZDplM2Q5N2ZhZS03MGJlLTRkNTgtYTJkYy0xMmZmZTAyODNi&#10;Nj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mUzZDk3ZmFlLTcwYmUtNGQ1OC1hMmRjLTEyZmZlMDI4M2I2NTwvc3RF&#10;dnQ6aW5zdGFuY2VJRD4KICAgICAgICAgICAgICAgICAgPHN0RXZ0OndoZW4+MjAyMS0wNC0xMVQy&#10;MTo0Nzo1MSswMjowMDwvc3RFdnQ6d2hlbj4KICAgICAgICAgICAgICAgICAgPHN0RXZ0OnNvZnR3&#10;YXJlQWdlbnQ+QWRvYmUgSWxsdXN0cmF0b3IgMjQuMC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OTg4NjA1ZmMtZmZkNC00NjFiLWE0NDAtZjkzMGUzZWRlN2YwPC9zdEV2dDppbnN0YW5jZUlE&#10;PgogICAgICAgICAgICAgICAgICA8c3RFdnQ6d2hlbj4yMDIxLTA0LTExVDIxOjU4OjMwKzAyOjAw&#10;PC9zdEV2dDp3aGVuPgogICAgICAgICAgICAgICAgICA8c3RFdnQ6c29mdHdhcmVBZ2VudD5BZG9i&#10;ZSBJbGx1c3RyYXRvciAyNC4w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SVJvYmluPC9pbGx1c3RyYXRvcjpDcmVhdG9yU3ViVG9vbD4KICAgICAgICAgPHBkZjpQcm9k&#10;dWNlcj5BZG9iZSBQREYgbGlicmFyeSAxNS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rQhxCm3EpWhaVIWhaSUhaFEaVJUlRGSkqI6GR7DIAdS2uHgUeEvzD&#10;6pY7rLqXyRaQu57YL+xkkmZh0W9abWHMp7DpyTTqRhent3xnDNRY8uYlt2SV5gTFy+77p5TjDjzT&#10;uasHa/b7fAtECDarVBh2y12yHGt9tttvjMwoFvgQmURocGDDjIajxIcSO0ltpptKUNoSSUkRERD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27" type="#_x0000_t75" style="position:absolute;left:181;top:5613;width:35706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">
                <v:imagedata r:id="rId5" o:title="" croptop="33746f" cropbottom="30765f" cropleft="20291f" cropright="20470f"/>
              </v:shape>
              <v:group id="Gruppieren 11" o:spid="_x0000_s1028" style="position:absolute;top:543;width:25146;height:4349" coordsize="34671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Bild 2" o:spid="_x0000_s1029" type="#_x0000_t75" alt="tfbs_logo_1" style="position:absolute;top:3238;width:685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">
                  <v:imagedata r:id="rId6" o:title="tfbs_logo_1" cropbottom="16744f" cropright="45303f"/>
                </v:shape>
                <v:shape id="Grafik 1" o:spid="_x0000_s1030" type="#_x0000_t75" style="position:absolute;left:6159;width:2851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">
                  <v:imagedata r:id="rId7" o:title="" croptop="24687f" cropbottom="30986f" cropleft="10040f" cropright="30816f"/>
                </v:shape>
              </v:group>
              <v:shape id="Grafik 21" o:spid="_x0000_s1031" type="#_x0000_t75" style="position:absolute;left:20868;width:2851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">
                <v:imagedata r:id="rId8" o:title=""/>
              </v:shape>
              <w10:wrap anchorx="margin"/>
            </v:group>
          </w:pict>
        </mc:Fallback>
      </mc:AlternateContent>
    </w:r>
  </w:p>
  <w:p w14:paraId="4E0FFE2A" w14:textId="18A6B946" w:rsidR="0026777A" w:rsidRPr="00044A23" w:rsidRDefault="0026777A" w:rsidP="0026777A">
    <w:pPr>
      <w:spacing w:after="0" w:line="240" w:lineRule="auto"/>
      <w:rPr>
        <w:rFonts w:ascii="Arial" w:eastAsia="Arial" w:hAnsi="Arial" w:cs="Times New Roman"/>
        <w:sz w:val="24"/>
        <w:szCs w:val="24"/>
      </w:rPr>
    </w:pPr>
  </w:p>
  <w:p w14:paraId="56966C98" w14:textId="77777777" w:rsidR="0026777A" w:rsidRPr="00044A23" w:rsidRDefault="0026777A" w:rsidP="0026777A">
    <w:pPr>
      <w:spacing w:after="0" w:line="240" w:lineRule="auto"/>
      <w:rPr>
        <w:rFonts w:ascii="Arial" w:eastAsia="Arial" w:hAnsi="Arial" w:cs="Times New Roman"/>
        <w:sz w:val="24"/>
        <w:szCs w:val="24"/>
      </w:rPr>
    </w:pPr>
  </w:p>
  <w:p w14:paraId="63D0ED2A" w14:textId="4B0A75D9" w:rsidR="0026777A" w:rsidRPr="00044A23" w:rsidRDefault="005A00BB" w:rsidP="0026777A">
    <w:pPr>
      <w:spacing w:after="0" w:line="240" w:lineRule="auto"/>
      <w:rPr>
        <w:rFonts w:ascii="Arial" w:eastAsia="Arial" w:hAnsi="Arial" w:cs="Times New Roman"/>
        <w:sz w:val="14"/>
        <w:szCs w:val="24"/>
      </w:rPr>
    </w:pP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782BFE2" wp14:editId="17DB6416">
              <wp:simplePos x="0" y="0"/>
              <wp:positionH relativeFrom="margin">
                <wp:posOffset>1905</wp:posOffset>
              </wp:positionH>
              <wp:positionV relativeFrom="paragraph">
                <wp:posOffset>4337685</wp:posOffset>
              </wp:positionV>
              <wp:extent cx="3588712" cy="650215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8712" cy="650215"/>
                        <a:chOff x="0" y="0"/>
                        <a:chExt cx="3588712" cy="650215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962" t="51492" r="31235" b="46943"/>
                        <a:stretch/>
                      </pic:blipFill>
                      <pic:spPr bwMode="auto">
                        <a:xfrm>
                          <a:off x="18107" y="561315"/>
                          <a:ext cx="35706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3" name="Gruppieren 3"/>
                      <wpg:cNvGrpSpPr>
                        <a:grpSpLocks/>
                      </wpg:cNvGrpSpPr>
                      <wpg:grpSpPr>
                        <a:xfrm>
                          <a:off x="0" y="54321"/>
                          <a:ext cx="2514600" cy="434975"/>
                          <a:chOff x="0" y="0"/>
                          <a:chExt cx="3467100" cy="654050"/>
                        </a:xfrm>
                      </wpg:grpSpPr>
                      <pic:pic xmlns:pic="http://schemas.openxmlformats.org/drawingml/2006/picture">
                        <pic:nvPicPr>
                          <pic:cNvPr id="4" name="Bild 2" descr="tfbs_logo_1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27" b="2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685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0" t="37669" r="47021" b="4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50" y="0"/>
                            <a:ext cx="28511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824" y="0"/>
                          <a:ext cx="2851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5A0A9506" id="Gruppieren 1" o:spid="_x0000_s1026" style="position:absolute;margin-left:.15pt;margin-top:341.55pt;width:282.6pt;height:51.2pt;z-index:251659776;mso-position-horizontal-relative:margin" coordsize="35887,6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Nv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V1aWQ6ODAwMjQ3ZjMtYzYyMC00YTQx&#10;LThjYTMtYjMxMmM4NmYxNTczPC9zdFJlZjppbnN0YW5jZUlEPgogICAgICAgICAgICA8c3RSZWY6&#10;ZG9jdW1lbnRJRD54bXAuZGlkOmUzZDk3ZmFlLTcwYmUtNGQ1OC1hMmRjLTEyZmZlMDI4M2I2NT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ZTNkOTdmYWUtNzBiZS00ZDU4LWEyZGMtMTJmZmUwMjgzYjY1PC9zdEV2dDpp&#10;bnN0YW5jZUlEPgogICAgICAgICAgICAgICAgICA8c3RFdnQ6d2hlbj4yMDIxLTA0LTExVDIxOjQ3&#10;OjUxKzAyOjAwPC9zdEV2dDp3aGVuPgogICAgICAgICAgICAgICAgICA8c3RFdnQ6c29mdHdhcmVB&#10;Z2VudD5BZG9iZSBJbGx1c3RyYXRvciAyNC4w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5&#10;ODg2MDVmYy1mZmQ0LTQ2MWItYTQ0MC1mOTMwZTNlZGU3ZjA8L3N0RXZ0Omluc3RhbmNlSUQ+CiAg&#10;ICAgICAgICAgICAgICAgIDxzdEV2dDp3aGVuPjIwMjEtMDQtMTFUMjE6NTg6MzArMDI6MDA8L3N0&#10;RXZ0OndoZW4+CiAgICAgICAgICAgICAgICAgIDxzdEV2dDpzb2Z0d2FyZUFnZW50PkFkb2JlIEls&#10;bHVzdHJhdG9yIDI0LjAgKE1hY2ludG9zaC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GlsbHVzdHJhdG9yOkNyZWF0b3JTdWJUb29sPkFJ&#10;Um9iaW48L2lsbHVzdHJhdG9yOkNyZWF0b3JTdWJUb29sPgogICAgICAgICA8cGRmOlByb2R1Y2Vy&#10;PkFkb2JlIFBERiBsaWJyYXJ5IDE1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StCHEKbcSlaFpUhaFpJSFoURpUlSVEZKSojoZHsMgB1La4eBR4S/MPqljus&#10;upfJFpC7ntgv7GSSZmHRb1ptYcynsOnJNOpGF6e3fGcM1Fjy5iW3ZJXmBMXL7vunlOMOPNO5qwdr&#10;9vt8C0QINqtUGHbLXbIca32222+MzCgW+BCZRGhwYMOMhqPEhxI7SW2mm0pQ2hJJSREREM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">
              <v:shape id="Grafik 2" o:spid="_x0000_s1027" type="#_x0000_t75" style="position:absolute;left:181;top:5613;width:35706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">
                <v:imagedata r:id="rId5" o:title="" croptop="33746f" cropbottom="30765f" cropleft="20291f" cropright="20470f"/>
              </v:shape>
              <v:group id="Gruppieren 3" o:spid="_x0000_s1028" style="position:absolute;top:543;width:25146;height:4349" coordsize="34671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d 2" o:spid="_x0000_s1029" type="#_x0000_t75" alt="tfbs_logo_1" style="position:absolute;top:3238;width:685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">
                  <v:imagedata r:id="rId6" o:title="tfbs_logo_1" cropbottom="16744f" cropright="45303f"/>
                </v:shape>
                <v:shape id="Grafik 1" o:spid="_x0000_s1030" type="#_x0000_t75" style="position:absolute;left:6159;width:2851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">
                  <v:imagedata r:id="rId7" o:title="" croptop="24687f" cropbottom="30986f" cropleft="10040f" cropright="30816f"/>
                </v:shape>
              </v:group>
              <v:shape id="Grafik 6" o:spid="_x0000_s1031" type="#_x0000_t75" style="position:absolute;left:20868;width:2851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"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47303"/>
    <w:multiLevelType w:val="hybridMultilevel"/>
    <w:tmpl w:val="2C3A0A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30F36"/>
    <w:multiLevelType w:val="hybridMultilevel"/>
    <w:tmpl w:val="646E4E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17FF9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DD48DE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10B5E"/>
    <w:multiLevelType w:val="hybridMultilevel"/>
    <w:tmpl w:val="9DB6D4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63C37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F31D1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attachedTemplate r:id="rId1"/>
  <w:documentProtection w:edit="forms" w:formatting="1" w:enforcement="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0A8"/>
    <w:rsid w:val="00022C0E"/>
    <w:rsid w:val="00034B81"/>
    <w:rsid w:val="0004176A"/>
    <w:rsid w:val="000556CE"/>
    <w:rsid w:val="0007373F"/>
    <w:rsid w:val="000F47EB"/>
    <w:rsid w:val="00142D7A"/>
    <w:rsid w:val="001603EC"/>
    <w:rsid w:val="001A0789"/>
    <w:rsid w:val="001D5502"/>
    <w:rsid w:val="001E02AC"/>
    <w:rsid w:val="001E21B9"/>
    <w:rsid w:val="00254244"/>
    <w:rsid w:val="0026777A"/>
    <w:rsid w:val="002A7924"/>
    <w:rsid w:val="002C291D"/>
    <w:rsid w:val="002D2E56"/>
    <w:rsid w:val="002F4A7F"/>
    <w:rsid w:val="002F5FAF"/>
    <w:rsid w:val="00343669"/>
    <w:rsid w:val="00344402"/>
    <w:rsid w:val="00350D27"/>
    <w:rsid w:val="003615D4"/>
    <w:rsid w:val="003E5B93"/>
    <w:rsid w:val="004024EB"/>
    <w:rsid w:val="00403CD6"/>
    <w:rsid w:val="004C350B"/>
    <w:rsid w:val="0053305B"/>
    <w:rsid w:val="005855A0"/>
    <w:rsid w:val="005A00BB"/>
    <w:rsid w:val="005B1A6D"/>
    <w:rsid w:val="005D0E39"/>
    <w:rsid w:val="005F53D4"/>
    <w:rsid w:val="00611973"/>
    <w:rsid w:val="0065279E"/>
    <w:rsid w:val="00661762"/>
    <w:rsid w:val="00664F77"/>
    <w:rsid w:val="006B0E7E"/>
    <w:rsid w:val="006B3F83"/>
    <w:rsid w:val="006D5134"/>
    <w:rsid w:val="006D5ABE"/>
    <w:rsid w:val="006D7EF7"/>
    <w:rsid w:val="00704EE4"/>
    <w:rsid w:val="007302C9"/>
    <w:rsid w:val="007A2C5B"/>
    <w:rsid w:val="007B1C70"/>
    <w:rsid w:val="007E302D"/>
    <w:rsid w:val="0080446E"/>
    <w:rsid w:val="0083280B"/>
    <w:rsid w:val="00836CFC"/>
    <w:rsid w:val="00847652"/>
    <w:rsid w:val="0097399E"/>
    <w:rsid w:val="009B4FD6"/>
    <w:rsid w:val="009C1CC5"/>
    <w:rsid w:val="009C6961"/>
    <w:rsid w:val="009D1624"/>
    <w:rsid w:val="009E146D"/>
    <w:rsid w:val="00A32741"/>
    <w:rsid w:val="00AB088A"/>
    <w:rsid w:val="00B27BDF"/>
    <w:rsid w:val="00B6556F"/>
    <w:rsid w:val="00B700A8"/>
    <w:rsid w:val="00BB2FF8"/>
    <w:rsid w:val="00C41A94"/>
    <w:rsid w:val="00C454F8"/>
    <w:rsid w:val="00C6195F"/>
    <w:rsid w:val="00CA7D34"/>
    <w:rsid w:val="00CD4B42"/>
    <w:rsid w:val="00D46506"/>
    <w:rsid w:val="00D60DBE"/>
    <w:rsid w:val="00D66391"/>
    <w:rsid w:val="00D71CF6"/>
    <w:rsid w:val="00D75466"/>
    <w:rsid w:val="00D7620C"/>
    <w:rsid w:val="00E074F6"/>
    <w:rsid w:val="00E83F96"/>
    <w:rsid w:val="00E83FE7"/>
    <w:rsid w:val="00EA2F2E"/>
    <w:rsid w:val="00ED6FD5"/>
    <w:rsid w:val="00F21CF6"/>
    <w:rsid w:val="00F30FDF"/>
    <w:rsid w:val="00F56D58"/>
    <w:rsid w:val="00F7081C"/>
    <w:rsid w:val="00FA717E"/>
    <w:rsid w:val="00FB58D2"/>
    <w:rsid w:val="00FF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EC9720E"/>
  <w15:docId w15:val="{84B38AF4-20A0-4EBC-AE19-4A8681283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56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D58"/>
  </w:style>
  <w:style w:type="paragraph" w:styleId="Fuzeile">
    <w:name w:val="footer"/>
    <w:basedOn w:val="Standard"/>
    <w:link w:val="FuzeileZchn"/>
    <w:uiPriority w:val="99"/>
    <w:unhideWhenUsed/>
    <w:rsid w:val="00F56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D58"/>
  </w:style>
  <w:style w:type="table" w:styleId="Tabellenraster">
    <w:name w:val="Table Grid"/>
    <w:basedOn w:val="NormaleTabelle"/>
    <w:uiPriority w:val="59"/>
    <w:rsid w:val="00F56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F56D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56D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5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53D4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53305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E21B9"/>
    <w:rPr>
      <w:color w:val="0563C1" w:themeColor="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655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6556F"/>
    <w:rPr>
      <w:rFonts w:eastAsiaTheme="minorEastAsia"/>
      <w:color w:val="5A5A5A" w:themeColor="text1" w:themeTint="A5"/>
      <w:spacing w:val="1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A7924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074F6"/>
    <w:rPr>
      <w:color w:val="666666"/>
    </w:rPr>
  </w:style>
  <w:style w:type="paragraph" w:styleId="KeinLeerraum">
    <w:name w:val="No Spacing"/>
    <w:uiPriority w:val="1"/>
    <w:qFormat/>
    <w:rsid w:val="00C454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5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ktion@tfbs-kitzbuehel.tsn.a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irektion@tfbs-kitzbuehel.tsn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chulverwaltung%20TFBS%20Kitzb&#252;hel\Verwaltung%20Direktion\Vorlagen\SJ_2024_2025\Vorlagen%20und%20Formulare%20Lehrer\Vorlage%20Briefkopf%20Schu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829C2B45578413CB01E3182399F4D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79FBB0-A728-4128-9191-B444A76FA045}"/>
      </w:docPartPr>
      <w:docPartBody>
        <w:p w:rsidR="00A312B0" w:rsidRDefault="00771396" w:rsidP="00771396">
          <w:pPr>
            <w:pStyle w:val="F829C2B45578413CB01E3182399F4D464"/>
          </w:pPr>
          <w:r w:rsidRPr="0097399E">
            <w:rPr>
              <w:rStyle w:val="Platzhaltertext"/>
              <w:i/>
              <w:iCs/>
            </w:rPr>
            <w:t>auswählen</w:t>
          </w:r>
        </w:p>
      </w:docPartBody>
    </w:docPart>
    <w:docPart>
      <w:docPartPr>
        <w:name w:val="1FEC80A8D6E14A5284E480AECDAC73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FA5BEA-251C-4364-ABB9-1303172A8765}"/>
      </w:docPartPr>
      <w:docPartBody>
        <w:p w:rsidR="00A312B0" w:rsidRDefault="00771396" w:rsidP="00771396">
          <w:pPr>
            <w:pStyle w:val="1FEC80A8D6E14A5284E480AECDAC73644"/>
          </w:pPr>
          <w:r w:rsidRPr="0097399E">
            <w:rPr>
              <w:rStyle w:val="Platzhaltertext"/>
              <w:i/>
              <w:iCs/>
            </w:rPr>
            <w:t>Ende Abwesenheit</w:t>
          </w:r>
        </w:p>
      </w:docPartBody>
    </w:docPart>
    <w:docPart>
      <w:docPartPr>
        <w:name w:val="4EDD7DF45912428A9954CB167347AB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F6D777-9CCC-46D8-AF05-F26E07F983ED}"/>
      </w:docPartPr>
      <w:docPartBody>
        <w:p w:rsidR="00A312B0" w:rsidRDefault="00771396" w:rsidP="00771396">
          <w:pPr>
            <w:pStyle w:val="4EDD7DF45912428A9954CB167347AB333"/>
          </w:pPr>
          <w:r w:rsidRPr="0097399E">
            <w:rPr>
              <w:rStyle w:val="Platzhaltertext"/>
              <w:i/>
              <w:iCs/>
            </w:rPr>
            <w:t>Vorname Name</w:t>
          </w:r>
        </w:p>
      </w:docPartBody>
    </w:docPart>
    <w:docPart>
      <w:docPartPr>
        <w:name w:val="7DC216FEFAE149B1B05E5BB8A292D7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937546-BE57-47AE-881A-D697563AB757}"/>
      </w:docPartPr>
      <w:docPartBody>
        <w:p w:rsidR="00A312B0" w:rsidRDefault="00771396" w:rsidP="00771396">
          <w:pPr>
            <w:pStyle w:val="7DC216FEFAE149B1B05E5BB8A292D7023"/>
          </w:pPr>
          <w:r w:rsidRPr="0097399E">
            <w:rPr>
              <w:rStyle w:val="Platzhaltertext"/>
              <w:i/>
              <w:iCs/>
            </w:rPr>
            <w:t>Beginn Abwesenheit</w:t>
          </w:r>
        </w:p>
      </w:docPartBody>
    </w:docPart>
    <w:docPart>
      <w:docPartPr>
        <w:name w:val="478FC206E780423BA2FC0A1089377F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960795-C053-45B7-A667-D95585A6C574}"/>
      </w:docPartPr>
      <w:docPartBody>
        <w:p w:rsidR="00A312B0" w:rsidRDefault="00771396" w:rsidP="00771396">
          <w:pPr>
            <w:pStyle w:val="478FC206E780423BA2FC0A1089377FFE3"/>
          </w:pPr>
          <w:r w:rsidRPr="0097399E">
            <w:rPr>
              <w:rStyle w:val="Platzhaltertext"/>
              <w:i/>
              <w:iCs/>
            </w:rPr>
            <w:t>Grund für die Abwesenheit</w:t>
          </w:r>
        </w:p>
      </w:docPartBody>
    </w:docPart>
    <w:docPart>
      <w:docPartPr>
        <w:name w:val="CD589A020E6C4AFCA3BF67D060910D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23205D-EA9C-4BA3-8581-8106EAEAED2D}"/>
      </w:docPartPr>
      <w:docPartBody>
        <w:p w:rsidR="009657EA" w:rsidRDefault="00771396" w:rsidP="00771396">
          <w:pPr>
            <w:pStyle w:val="CD589A020E6C4AFCA3BF67D060910D472"/>
          </w:pPr>
          <w:r w:rsidRPr="0097399E">
            <w:rPr>
              <w:rStyle w:val="Platzhaltertext"/>
              <w:i/>
              <w:iCs/>
            </w:rPr>
            <w:t>Vorname Name</w:t>
          </w:r>
        </w:p>
      </w:docPartBody>
    </w:docPart>
    <w:docPart>
      <w:docPartPr>
        <w:name w:val="614CD9B6D1FC4D80892EEB1E5BEC93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A3E35E-8847-44F8-8E63-94477BD198CA}"/>
      </w:docPartPr>
      <w:docPartBody>
        <w:p w:rsidR="009657EA" w:rsidRDefault="00771396" w:rsidP="00771396">
          <w:pPr>
            <w:pStyle w:val="614CD9B6D1FC4D80892EEB1E5BEC935E2"/>
          </w:pPr>
          <w:r w:rsidRPr="0097399E">
            <w:rPr>
              <w:rStyle w:val="Platzhaltertext"/>
              <w:i/>
              <w:iCs/>
            </w:rPr>
            <w:t>auswählen</w:t>
          </w:r>
        </w:p>
      </w:docPartBody>
    </w:docPart>
    <w:docPart>
      <w:docPartPr>
        <w:name w:val="B380906E13274AD3805344E20F1767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E332E1-16C5-4827-8E8E-9FB217F0266F}"/>
      </w:docPartPr>
      <w:docPartBody>
        <w:p w:rsidR="009657EA" w:rsidRDefault="00771396" w:rsidP="00771396">
          <w:pPr>
            <w:pStyle w:val="B380906E13274AD3805344E20F1767A32"/>
          </w:pPr>
          <w:r w:rsidRPr="0097399E">
            <w:rPr>
              <w:rStyle w:val="Platzhaltertext"/>
              <w:i/>
              <w:iCs/>
            </w:rPr>
            <w:t>Beginn Abwesenheit</w:t>
          </w:r>
        </w:p>
      </w:docPartBody>
    </w:docPart>
    <w:docPart>
      <w:docPartPr>
        <w:name w:val="16F99173456B4894B5CB231F1CC68D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294684-C7E1-4BC5-A342-05ECCBCF15FE}"/>
      </w:docPartPr>
      <w:docPartBody>
        <w:p w:rsidR="009657EA" w:rsidRDefault="00771396" w:rsidP="00771396">
          <w:pPr>
            <w:pStyle w:val="16F99173456B4894B5CB231F1CC68D612"/>
          </w:pPr>
          <w:r w:rsidRPr="0097399E">
            <w:rPr>
              <w:rStyle w:val="Platzhaltertext"/>
              <w:i/>
              <w:iCs/>
            </w:rPr>
            <w:t>Ende Abwesenheit</w:t>
          </w:r>
        </w:p>
      </w:docPartBody>
    </w:docPart>
    <w:docPart>
      <w:docPartPr>
        <w:name w:val="C0DC7F42B193402D947B522DD3C4AD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AF77FC-6751-466D-A874-FEA1D8311D41}"/>
      </w:docPartPr>
      <w:docPartBody>
        <w:p w:rsidR="009657EA" w:rsidRDefault="00771396" w:rsidP="00771396">
          <w:pPr>
            <w:pStyle w:val="C0DC7F42B193402D947B522DD3C4ADF32"/>
          </w:pPr>
          <w:r w:rsidRPr="0097399E">
            <w:rPr>
              <w:rStyle w:val="Platzhaltertext"/>
              <w:i/>
              <w:iCs/>
            </w:rPr>
            <w:t>Grund für die Abwesenheit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2B0"/>
    <w:rsid w:val="000F47EB"/>
    <w:rsid w:val="003615D4"/>
    <w:rsid w:val="00771396"/>
    <w:rsid w:val="009657EA"/>
    <w:rsid w:val="00A312B0"/>
    <w:rsid w:val="00D7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71396"/>
    <w:rPr>
      <w:color w:val="666666"/>
    </w:rPr>
  </w:style>
  <w:style w:type="paragraph" w:customStyle="1" w:styleId="4EDD7DF45912428A9954CB167347AB333">
    <w:name w:val="4EDD7DF45912428A9954CB167347AB333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F829C2B45578413CB01E3182399F4D464">
    <w:name w:val="F829C2B45578413CB01E3182399F4D464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7DC216FEFAE149B1B05E5BB8A292D7023">
    <w:name w:val="7DC216FEFAE149B1B05E5BB8A292D7023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1FEC80A8D6E14A5284E480AECDAC73644">
    <w:name w:val="1FEC80A8D6E14A5284E480AECDAC73644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478FC206E780423BA2FC0A1089377FFE3">
    <w:name w:val="478FC206E780423BA2FC0A1089377FFE3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CD589A020E6C4AFCA3BF67D060910D472">
    <w:name w:val="CD589A020E6C4AFCA3BF67D060910D472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614CD9B6D1FC4D80892EEB1E5BEC935E2">
    <w:name w:val="614CD9B6D1FC4D80892EEB1E5BEC935E2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B380906E13274AD3805344E20F1767A32">
    <w:name w:val="B380906E13274AD3805344E20F1767A32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16F99173456B4894B5CB231F1CC68D612">
    <w:name w:val="16F99173456B4894B5CB231F1CC68D612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C0DC7F42B193402D947B522DD3C4ADF32">
    <w:name w:val="C0DC7F42B193402D947B522DD3C4ADF32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Briefkopf Schule</Template>
  <TotalTime>0</TotalTime>
  <Pages>1</Pages>
  <Words>232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mjong</dc:creator>
  <cp:lastModifiedBy>Jong-Bauhofer Maria Theresia</cp:lastModifiedBy>
  <cp:revision>6</cp:revision>
  <cp:lastPrinted>2025-04-23T17:02:00Z</cp:lastPrinted>
  <dcterms:created xsi:type="dcterms:W3CDTF">2025-04-29T09:03:00Z</dcterms:created>
  <dcterms:modified xsi:type="dcterms:W3CDTF">2025-04-29T13:56:00Z</dcterms:modified>
</cp:coreProperties>
</file>