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53BC1" w14:textId="77777777" w:rsidR="00C454F8" w:rsidRDefault="00C454F8" w:rsidP="00C454F8">
      <w:pPr>
        <w:pStyle w:val="KeinLeerraum"/>
      </w:pPr>
    </w:p>
    <w:p w14:paraId="1E601774" w14:textId="35039699" w:rsidR="00B700A8" w:rsidRPr="00B700A8" w:rsidRDefault="00B700A8" w:rsidP="00C454F8">
      <w:pPr>
        <w:spacing w:after="0" w:line="360" w:lineRule="auto"/>
        <w:rPr>
          <w:b/>
          <w:bCs/>
          <w:sz w:val="36"/>
          <w:szCs w:val="36"/>
        </w:rPr>
      </w:pPr>
      <w:bookmarkStart w:id="0" w:name="_Hlk196753387"/>
      <w:r w:rsidRPr="00B700A8">
        <w:rPr>
          <w:b/>
          <w:bCs/>
          <w:sz w:val="36"/>
          <w:szCs w:val="36"/>
        </w:rPr>
        <w:t xml:space="preserve">ENTSCHULDIGUNG </w:t>
      </w:r>
      <w:r w:rsidR="002A7924">
        <w:rPr>
          <w:b/>
          <w:bCs/>
          <w:sz w:val="36"/>
          <w:szCs w:val="36"/>
        </w:rPr>
        <w:t>für Lehrgangsschüler</w:t>
      </w:r>
    </w:p>
    <w:p w14:paraId="79A143A2" w14:textId="77777777" w:rsidR="00EE69E8" w:rsidRPr="00EA1638" w:rsidRDefault="00EE69E8" w:rsidP="00EE69E8">
      <w:pPr>
        <w:tabs>
          <w:tab w:val="left" w:pos="6379"/>
        </w:tabs>
        <w:spacing w:line="360" w:lineRule="auto"/>
        <w:rPr>
          <w:b/>
        </w:rPr>
      </w:pPr>
      <w:r w:rsidRPr="0097399E">
        <w:rPr>
          <w:b/>
          <w:bCs/>
        </w:rPr>
        <w:t>Schüler/in:</w:t>
      </w:r>
      <w:r>
        <w:rPr>
          <w:b/>
          <w:bCs/>
        </w:rPr>
        <w:t xml:space="preserve"> </w:t>
      </w:r>
      <w:r w:rsidRPr="00EA1638">
        <w:rPr>
          <w:b/>
        </w:rPr>
        <w:t>________________________________________</w:t>
      </w:r>
      <w:r w:rsidRPr="00EA1638">
        <w:rPr>
          <w:b/>
        </w:rPr>
        <w:tab/>
      </w:r>
      <w:r w:rsidRPr="00EA1638">
        <w:rPr>
          <w:b/>
          <w:bCs/>
        </w:rPr>
        <w:t>Klasse:</w:t>
      </w:r>
      <w:r w:rsidRPr="00EA1638">
        <w:rPr>
          <w:b/>
        </w:rPr>
        <w:t xml:space="preserve"> ___________</w:t>
      </w:r>
    </w:p>
    <w:p w14:paraId="3AAC8C26" w14:textId="77777777" w:rsidR="00EE69E8" w:rsidRPr="00EA1638" w:rsidRDefault="00EE69E8" w:rsidP="00EE69E8">
      <w:pPr>
        <w:tabs>
          <w:tab w:val="left" w:pos="6379"/>
        </w:tabs>
        <w:spacing w:line="360" w:lineRule="auto"/>
        <w:rPr>
          <w:b/>
          <w:bCs/>
        </w:rPr>
      </w:pPr>
      <w:r w:rsidRPr="00EA1638">
        <w:rPr>
          <w:b/>
          <w:bCs/>
        </w:rPr>
        <w:t>konnte am _____________</w:t>
      </w:r>
      <w:r w:rsidRPr="00EA1638">
        <w:rPr>
          <w:b/>
        </w:rPr>
        <w:t xml:space="preserve"> </w:t>
      </w:r>
      <w:r w:rsidRPr="00EA1638">
        <w:rPr>
          <w:b/>
          <w:bCs/>
        </w:rPr>
        <w:t>bis</w:t>
      </w:r>
      <w:r w:rsidRPr="00EA1638">
        <w:rPr>
          <w:b/>
        </w:rPr>
        <w:t xml:space="preserve"> _____________ </w:t>
      </w:r>
      <w:r w:rsidRPr="00EA1638">
        <w:rPr>
          <w:b/>
          <w:bCs/>
        </w:rPr>
        <w:t>die Berufsschule nicht besuchen.</w:t>
      </w:r>
    </w:p>
    <w:p w14:paraId="1348BE08" w14:textId="3CE1D281" w:rsidR="00B700A8" w:rsidRDefault="00EE69E8" w:rsidP="00B700A8">
      <w:pPr>
        <w:spacing w:line="360" w:lineRule="auto"/>
      </w:pPr>
      <w:r w:rsidRPr="0097399E">
        <w:rPr>
          <w:b/>
          <w:bCs/>
        </w:rPr>
        <w:t>Grund</w:t>
      </w:r>
      <w:r>
        <w:rPr>
          <w:b/>
          <w:bCs/>
        </w:rPr>
        <w:t xml:space="preserve">: </w:t>
      </w:r>
      <w:r>
        <w:rPr>
          <w:b/>
          <w:bCs/>
        </w:rPr>
        <w:tab/>
      </w:r>
      <w:r>
        <w:rPr>
          <w:b/>
          <w:bCs/>
        </w:rPr>
        <w:tab/>
        <w:t xml:space="preserve">krank </w:t>
      </w:r>
      <w:r>
        <w:rPr>
          <w:b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1"/>
      <w:r>
        <w:rPr>
          <w:b/>
          <w:bCs/>
        </w:rPr>
        <w:tab/>
      </w:r>
      <w:r>
        <w:rPr>
          <w:b/>
          <w:bCs/>
        </w:rPr>
        <w:tab/>
        <w:t xml:space="preserve">Arztbesuch </w:t>
      </w:r>
      <w:r>
        <w:rPr>
          <w:b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2"/>
    </w:p>
    <w:p w14:paraId="0E50CB87" w14:textId="5269CFE8" w:rsidR="00022C0E" w:rsidRPr="005B1A6D" w:rsidRDefault="00022C0E" w:rsidP="00022C0E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 w:rsidR="005B1A6D"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 w:rsidR="005B1A6D"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"/>
        <w:gridCol w:w="4216"/>
      </w:tblGrid>
      <w:tr w:rsidR="000556CE" w:rsidRPr="00B700A8" w14:paraId="1A7F4964" w14:textId="77777777" w:rsidTr="00395153">
        <w:trPr>
          <w:trHeight w:val="709"/>
          <w:jc w:val="center"/>
        </w:trPr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88C94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47C5C2DC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08D15B80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62AFEE5A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1" w:type="dxa"/>
          </w:tcPr>
          <w:p w14:paraId="1257DD06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6D8FD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</w:tr>
      <w:tr w:rsidR="000556CE" w:rsidRPr="00B700A8" w14:paraId="0197739C" w14:textId="77777777" w:rsidTr="00395153">
        <w:trPr>
          <w:trHeight w:val="304"/>
          <w:jc w:val="center"/>
        </w:trPr>
        <w:tc>
          <w:tcPr>
            <w:tcW w:w="44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2F2EE3" w14:textId="256B6C41" w:rsidR="000556CE" w:rsidRPr="00B700A8" w:rsidRDefault="000556CE" w:rsidP="00C41A94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71" w:type="dxa"/>
          </w:tcPr>
          <w:p w14:paraId="4D267EB9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D86B41" w14:textId="0CA94AAB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</w:tbl>
    <w:p w14:paraId="78F7D243" w14:textId="77777777" w:rsidR="00C454F8" w:rsidRDefault="00C454F8" w:rsidP="00C454F8">
      <w:pPr>
        <w:pStyle w:val="Listenabsatz"/>
        <w:spacing w:after="0" w:line="240" w:lineRule="auto"/>
        <w:rPr>
          <w:b/>
          <w:bCs/>
        </w:rPr>
      </w:pPr>
    </w:p>
    <w:p w14:paraId="59A2E9D3" w14:textId="03CD6066" w:rsidR="00C454F8" w:rsidRDefault="00C454F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Der Lehrling hat den Lehrbetrieb über die Abwesenheit umgehend in Kenntnis zu setzten.</w:t>
      </w:r>
    </w:p>
    <w:p w14:paraId="6E089070" w14:textId="3B66C685" w:rsidR="00B700A8" w:rsidRPr="00B700A8" w:rsidRDefault="00B700A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 w:rsidRPr="00B700A8">
        <w:rPr>
          <w:b/>
          <w:bCs/>
        </w:rPr>
        <w:t>Die bestätigte Entschuldigung i</w:t>
      </w:r>
      <w:r w:rsidR="001A0789">
        <w:rPr>
          <w:b/>
          <w:bCs/>
        </w:rPr>
        <w:t xml:space="preserve">st </w:t>
      </w:r>
      <w:r w:rsidR="00C454F8">
        <w:rPr>
          <w:b/>
          <w:bCs/>
        </w:rPr>
        <w:t xml:space="preserve">aus organisatorischen Gründen </w:t>
      </w:r>
      <w:r w:rsidR="002A7924">
        <w:rPr>
          <w:b/>
          <w:bCs/>
        </w:rPr>
        <w:t xml:space="preserve">direkt vom Lehrbetrieb an die Direktion </w:t>
      </w:r>
      <w:hyperlink r:id="rId7" w:history="1">
        <w:r w:rsidR="002A7924" w:rsidRPr="002A7924">
          <w:rPr>
            <w:rStyle w:val="Hyperlink"/>
            <w:b/>
            <w:bCs/>
          </w:rPr>
          <w:t>direktion@tfbs-kitzbuehel.tsn.at</w:t>
        </w:r>
      </w:hyperlink>
      <w:r w:rsidR="002A7924">
        <w:rPr>
          <w:b/>
          <w:bCs/>
        </w:rPr>
        <w:t xml:space="preserve">, </w:t>
      </w:r>
      <w:r w:rsidR="00836CFC">
        <w:rPr>
          <w:b/>
          <w:bCs/>
          <w:color w:val="FF0000"/>
        </w:rPr>
        <w:t>innerhalb von</w:t>
      </w:r>
      <w:r w:rsidRPr="00C454F8">
        <w:rPr>
          <w:b/>
          <w:bCs/>
          <w:color w:val="FF0000"/>
        </w:rPr>
        <w:t xml:space="preserve"> </w:t>
      </w:r>
      <w:r w:rsidR="001A0789" w:rsidRPr="00C454F8">
        <w:rPr>
          <w:b/>
          <w:bCs/>
          <w:color w:val="FF0000"/>
        </w:rPr>
        <w:t>3</w:t>
      </w:r>
      <w:r w:rsidR="002A7924" w:rsidRPr="00C454F8">
        <w:rPr>
          <w:b/>
          <w:bCs/>
          <w:color w:val="FF0000"/>
        </w:rPr>
        <w:t>.</w:t>
      </w:r>
      <w:r w:rsidRPr="00C454F8">
        <w:rPr>
          <w:b/>
          <w:bCs/>
          <w:color w:val="FF0000"/>
        </w:rPr>
        <w:t xml:space="preserve"> </w:t>
      </w:r>
      <w:r w:rsidR="00836CFC">
        <w:rPr>
          <w:b/>
          <w:bCs/>
          <w:color w:val="FF0000"/>
        </w:rPr>
        <w:t>Schultagen</w:t>
      </w:r>
      <w:r w:rsidR="002C291D">
        <w:rPr>
          <w:b/>
          <w:bCs/>
          <w:color w:val="FF0000"/>
        </w:rPr>
        <w:t xml:space="preserve"> </w:t>
      </w:r>
      <w:r w:rsidR="002A7924" w:rsidRPr="00C454F8">
        <w:rPr>
          <w:b/>
          <w:bCs/>
          <w:color w:val="FF0000"/>
        </w:rPr>
        <w:t>zu</w:t>
      </w:r>
      <w:r w:rsidR="002C291D">
        <w:rPr>
          <w:b/>
          <w:bCs/>
          <w:color w:val="FF0000"/>
        </w:rPr>
        <w:t xml:space="preserve"> </w:t>
      </w:r>
      <w:r w:rsidR="002A7924" w:rsidRPr="00C454F8">
        <w:rPr>
          <w:b/>
          <w:bCs/>
          <w:color w:val="FF0000"/>
        </w:rPr>
        <w:t>senden</w:t>
      </w:r>
      <w:r w:rsidRPr="00C454F8">
        <w:rPr>
          <w:b/>
          <w:bCs/>
          <w:color w:val="FF0000"/>
        </w:rPr>
        <w:t>.</w:t>
      </w:r>
    </w:p>
    <w:p w14:paraId="764D8BB3" w14:textId="5A5FC40C" w:rsidR="00B700A8" w:rsidRDefault="00C454F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Beizulegen im Falle von Krankheit (Krankmeldung)</w:t>
      </w:r>
      <w:r w:rsidR="00403CD6">
        <w:rPr>
          <w:b/>
          <w:bCs/>
        </w:rPr>
        <w:t xml:space="preserve"> </w:t>
      </w:r>
      <w:r>
        <w:rPr>
          <w:b/>
          <w:bCs/>
        </w:rPr>
        <w:t>/ Arztbesuch (</w:t>
      </w:r>
      <w:r w:rsidR="00403CD6">
        <w:rPr>
          <w:b/>
          <w:bCs/>
        </w:rPr>
        <w:t>Arztbestätigung</w:t>
      </w:r>
      <w:r>
        <w:rPr>
          <w:b/>
          <w:bCs/>
        </w:rPr>
        <w:t>)</w:t>
      </w:r>
      <w:r w:rsidR="00836CFC">
        <w:rPr>
          <w:b/>
          <w:bCs/>
        </w:rPr>
        <w:t>.</w:t>
      </w:r>
    </w:p>
    <w:bookmarkEnd w:id="0"/>
    <w:p w14:paraId="17ED934F" w14:textId="77777777" w:rsidR="00704EE4" w:rsidRDefault="00704EE4" w:rsidP="00704EE4">
      <w:pPr>
        <w:spacing w:after="0" w:line="240" w:lineRule="auto"/>
        <w:rPr>
          <w:b/>
          <w:bCs/>
        </w:rPr>
      </w:pPr>
    </w:p>
    <w:p w14:paraId="7732F5E3" w14:textId="77777777" w:rsidR="00704EE4" w:rsidRPr="00704EE4" w:rsidRDefault="00704EE4" w:rsidP="00704EE4">
      <w:pPr>
        <w:spacing w:after="0" w:line="240" w:lineRule="auto"/>
        <w:rPr>
          <w:b/>
          <w:bCs/>
        </w:rPr>
      </w:pPr>
    </w:p>
    <w:p w14:paraId="51995506" w14:textId="77777777" w:rsidR="00704EE4" w:rsidRDefault="00704EE4" w:rsidP="00B700A8">
      <w:pPr>
        <w:spacing w:after="0" w:line="240" w:lineRule="auto"/>
        <w:rPr>
          <w:b/>
          <w:bCs/>
        </w:rPr>
      </w:pPr>
    </w:p>
    <w:p w14:paraId="46F44DD4" w14:textId="77777777" w:rsidR="0097399E" w:rsidRDefault="0097399E" w:rsidP="00B700A8">
      <w:pPr>
        <w:spacing w:after="0" w:line="240" w:lineRule="auto"/>
        <w:rPr>
          <w:b/>
          <w:bCs/>
        </w:rPr>
      </w:pPr>
    </w:p>
    <w:p w14:paraId="217D4758" w14:textId="332C6732" w:rsidR="0097399E" w:rsidRDefault="0097399E" w:rsidP="00B700A8">
      <w:pPr>
        <w:spacing w:after="0" w:line="240" w:lineRule="auto"/>
        <w:rPr>
          <w:b/>
          <w:bCs/>
        </w:rPr>
      </w:pPr>
    </w:p>
    <w:p w14:paraId="497FC7A6" w14:textId="77777777" w:rsidR="001603EC" w:rsidRDefault="001603EC" w:rsidP="00B700A8">
      <w:pPr>
        <w:spacing w:after="0" w:line="240" w:lineRule="auto"/>
        <w:rPr>
          <w:b/>
          <w:bCs/>
        </w:rPr>
      </w:pPr>
    </w:p>
    <w:p w14:paraId="26C397CD" w14:textId="77777777" w:rsidR="00836CFC" w:rsidRPr="00B700A8" w:rsidRDefault="00836CFC" w:rsidP="00836CFC">
      <w:pPr>
        <w:spacing w:after="0" w:line="360" w:lineRule="auto"/>
        <w:rPr>
          <w:b/>
          <w:bCs/>
          <w:sz w:val="36"/>
          <w:szCs w:val="36"/>
        </w:rPr>
      </w:pPr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Lehrgangsschüler</w:t>
      </w:r>
    </w:p>
    <w:p w14:paraId="3052616A" w14:textId="77777777" w:rsidR="00EE69E8" w:rsidRPr="00EA1638" w:rsidRDefault="00EE69E8" w:rsidP="00EE69E8">
      <w:pPr>
        <w:tabs>
          <w:tab w:val="left" w:pos="6379"/>
        </w:tabs>
        <w:spacing w:line="360" w:lineRule="auto"/>
        <w:rPr>
          <w:b/>
        </w:rPr>
      </w:pPr>
      <w:r w:rsidRPr="0097399E">
        <w:rPr>
          <w:b/>
          <w:bCs/>
        </w:rPr>
        <w:t>Schüler/in:</w:t>
      </w:r>
      <w:r>
        <w:rPr>
          <w:b/>
          <w:bCs/>
        </w:rPr>
        <w:t xml:space="preserve"> </w:t>
      </w:r>
      <w:r w:rsidRPr="00EA1638">
        <w:rPr>
          <w:b/>
        </w:rPr>
        <w:t>________________________________________</w:t>
      </w:r>
      <w:r w:rsidRPr="00EA1638">
        <w:rPr>
          <w:b/>
        </w:rPr>
        <w:tab/>
      </w:r>
      <w:r w:rsidRPr="00EA1638">
        <w:rPr>
          <w:b/>
          <w:bCs/>
        </w:rPr>
        <w:t>Klasse:</w:t>
      </w:r>
      <w:r w:rsidRPr="00EA1638">
        <w:rPr>
          <w:b/>
        </w:rPr>
        <w:t xml:space="preserve"> ___________</w:t>
      </w:r>
    </w:p>
    <w:p w14:paraId="636FE8F0" w14:textId="77777777" w:rsidR="00EE69E8" w:rsidRPr="00EA1638" w:rsidRDefault="00EE69E8" w:rsidP="00EE69E8">
      <w:pPr>
        <w:tabs>
          <w:tab w:val="left" w:pos="6379"/>
        </w:tabs>
        <w:spacing w:line="360" w:lineRule="auto"/>
        <w:rPr>
          <w:b/>
          <w:bCs/>
        </w:rPr>
      </w:pPr>
      <w:r w:rsidRPr="00EA1638">
        <w:rPr>
          <w:b/>
          <w:bCs/>
        </w:rPr>
        <w:t>konnte am _____________</w:t>
      </w:r>
      <w:r w:rsidRPr="00EA1638">
        <w:rPr>
          <w:b/>
        </w:rPr>
        <w:t xml:space="preserve"> </w:t>
      </w:r>
      <w:r w:rsidRPr="00EA1638">
        <w:rPr>
          <w:b/>
          <w:bCs/>
        </w:rPr>
        <w:t>bis</w:t>
      </w:r>
      <w:r w:rsidRPr="00EA1638">
        <w:rPr>
          <w:b/>
        </w:rPr>
        <w:t xml:space="preserve"> _____________ </w:t>
      </w:r>
      <w:r w:rsidRPr="00EA1638">
        <w:rPr>
          <w:b/>
          <w:bCs/>
        </w:rPr>
        <w:t>die Berufsschule nicht besuchen.</w:t>
      </w:r>
    </w:p>
    <w:p w14:paraId="57481953" w14:textId="77777777" w:rsidR="00EE69E8" w:rsidRDefault="00EE69E8" w:rsidP="00EE69E8">
      <w:pPr>
        <w:spacing w:line="360" w:lineRule="auto"/>
      </w:pPr>
      <w:r w:rsidRPr="0097399E">
        <w:rPr>
          <w:b/>
          <w:bCs/>
        </w:rPr>
        <w:t>Grund</w:t>
      </w:r>
      <w:r>
        <w:rPr>
          <w:b/>
          <w:bCs/>
        </w:rPr>
        <w:t xml:space="preserve">: </w:t>
      </w:r>
      <w:r>
        <w:rPr>
          <w:b/>
          <w:bCs/>
        </w:rPr>
        <w:tab/>
      </w:r>
      <w:r>
        <w:rPr>
          <w:b/>
          <w:bCs/>
        </w:rPr>
        <w:tab/>
        <w:t xml:space="preserve">krank </w:t>
      </w:r>
      <w:bookmarkStart w:id="3" w:name="_GoBack"/>
      <w:r>
        <w:rPr>
          <w:b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3"/>
      <w:r>
        <w:rPr>
          <w:b/>
          <w:bCs/>
        </w:rPr>
        <w:tab/>
      </w:r>
      <w:r>
        <w:rPr>
          <w:b/>
          <w:bCs/>
        </w:rPr>
        <w:tab/>
        <w:t xml:space="preserve">Arztbesuch </w:t>
      </w:r>
      <w:r>
        <w:rPr>
          <w:b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</w:p>
    <w:p w14:paraId="255B7E53" w14:textId="77777777" w:rsidR="00CA7D34" w:rsidRPr="005B1A6D" w:rsidRDefault="00CA7D34" w:rsidP="00CA7D34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"/>
        <w:gridCol w:w="4216"/>
      </w:tblGrid>
      <w:tr w:rsidR="00836CFC" w:rsidRPr="00B700A8" w14:paraId="5E5A403A" w14:textId="77777777" w:rsidTr="00022C0E">
        <w:trPr>
          <w:trHeight w:val="709"/>
          <w:jc w:val="center"/>
        </w:trPr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D0613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0D3F00D0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450EF36B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699D3120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66" w:type="dxa"/>
          </w:tcPr>
          <w:p w14:paraId="4E728FFC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A9DF3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</w:tr>
      <w:tr w:rsidR="00836CFC" w:rsidRPr="00B700A8" w14:paraId="0BC3A2BA" w14:textId="77777777" w:rsidTr="00022C0E">
        <w:trPr>
          <w:trHeight w:val="304"/>
          <w:jc w:val="center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5EDFD0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1DBD1A3D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A44A4F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</w:tbl>
    <w:p w14:paraId="6B466DF1" w14:textId="77777777" w:rsidR="00836CFC" w:rsidRDefault="00836CFC" w:rsidP="00836CFC">
      <w:pPr>
        <w:pStyle w:val="Listenabsatz"/>
        <w:spacing w:after="0" w:line="240" w:lineRule="auto"/>
        <w:rPr>
          <w:b/>
          <w:bCs/>
        </w:rPr>
      </w:pPr>
    </w:p>
    <w:p w14:paraId="07F4B57C" w14:textId="77777777" w:rsidR="00836CFC" w:rsidRDefault="00836CFC" w:rsidP="00836CFC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>
        <w:rPr>
          <w:b/>
          <w:bCs/>
        </w:rPr>
        <w:t>Der Lehrling hat den Lehrbetrieb über die Abwesenheit umgehend in Kenntnis zu setzten.</w:t>
      </w:r>
    </w:p>
    <w:p w14:paraId="51E2FE22" w14:textId="6901ED6B" w:rsidR="00836CFC" w:rsidRPr="00B700A8" w:rsidRDefault="00836CFC" w:rsidP="00836CFC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 w:rsidRPr="00B700A8">
        <w:rPr>
          <w:b/>
          <w:bCs/>
        </w:rPr>
        <w:t>Die bestätigte Entschuldigung i</w:t>
      </w:r>
      <w:r>
        <w:rPr>
          <w:b/>
          <w:bCs/>
        </w:rPr>
        <w:t xml:space="preserve">st aus organisatorischen Gründen direkt vom Lehrbetrieb an die Direktion </w:t>
      </w:r>
      <w:hyperlink r:id="rId8" w:history="1">
        <w:r w:rsidRPr="002A7924">
          <w:rPr>
            <w:rStyle w:val="Hyperlink"/>
            <w:b/>
            <w:bCs/>
          </w:rPr>
          <w:t>direktion@tfbs-kitzbuehel.tsn.at</w:t>
        </w:r>
      </w:hyperlink>
      <w:r>
        <w:rPr>
          <w:b/>
          <w:bCs/>
        </w:rPr>
        <w:t xml:space="preserve">, </w:t>
      </w:r>
      <w:r>
        <w:rPr>
          <w:b/>
          <w:bCs/>
          <w:color w:val="FF0000"/>
        </w:rPr>
        <w:t>innerhalb von</w:t>
      </w:r>
      <w:r w:rsidRPr="00C454F8">
        <w:rPr>
          <w:b/>
          <w:bCs/>
          <w:color w:val="FF0000"/>
        </w:rPr>
        <w:t xml:space="preserve"> 3. </w:t>
      </w:r>
      <w:r>
        <w:rPr>
          <w:b/>
          <w:bCs/>
          <w:color w:val="FF0000"/>
        </w:rPr>
        <w:t>Schultagen</w:t>
      </w:r>
      <w:r w:rsidRPr="00C454F8">
        <w:rPr>
          <w:b/>
          <w:bCs/>
          <w:color w:val="FF0000"/>
        </w:rPr>
        <w:t xml:space="preserve"> zu</w:t>
      </w:r>
      <w:r w:rsidR="00034B81">
        <w:rPr>
          <w:b/>
          <w:bCs/>
          <w:color w:val="FF0000"/>
        </w:rPr>
        <w:t xml:space="preserve"> </w:t>
      </w:r>
      <w:r w:rsidRPr="00C454F8">
        <w:rPr>
          <w:b/>
          <w:bCs/>
          <w:color w:val="FF0000"/>
        </w:rPr>
        <w:t>senden.</w:t>
      </w:r>
    </w:p>
    <w:p w14:paraId="0CD9BEC5" w14:textId="4362B15C" w:rsidR="0097399E" w:rsidRPr="001603EC" w:rsidRDefault="00836CFC" w:rsidP="00B700A8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>
        <w:rPr>
          <w:b/>
          <w:bCs/>
        </w:rPr>
        <w:t>Beizulegen im Falle von Krankheit (Krankmeldung) / Arztbesuch (Arztbestätigung).</w:t>
      </w:r>
    </w:p>
    <w:sectPr w:rsidR="0097399E" w:rsidRPr="001603EC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BE0B" w14:textId="77777777" w:rsidR="00B700A8" w:rsidRDefault="00B700A8" w:rsidP="00F56D58">
      <w:pPr>
        <w:spacing w:after="0" w:line="240" w:lineRule="auto"/>
      </w:pPr>
      <w:r>
        <w:separator/>
      </w:r>
    </w:p>
  </w:endnote>
  <w:endnote w:type="continuationSeparator" w:id="0">
    <w:p w14:paraId="17A8A461" w14:textId="77777777" w:rsidR="00B700A8" w:rsidRDefault="00B700A8" w:rsidP="00F5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C038E" w14:textId="77777777" w:rsidR="00B700A8" w:rsidRDefault="00B700A8" w:rsidP="00F56D58">
      <w:pPr>
        <w:spacing w:after="0" w:line="240" w:lineRule="auto"/>
      </w:pPr>
      <w:r>
        <w:separator/>
      </w:r>
    </w:p>
  </w:footnote>
  <w:footnote w:type="continuationSeparator" w:id="0">
    <w:p w14:paraId="10D20D30" w14:textId="77777777" w:rsidR="00B700A8" w:rsidRDefault="00B700A8" w:rsidP="00F5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8E1EC" w14:textId="103E8F41" w:rsidR="0026777A" w:rsidRPr="00044A23" w:rsidRDefault="0026777A" w:rsidP="0026777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0267165" wp14:editId="29BBCC1B">
              <wp:simplePos x="0" y="0"/>
              <wp:positionH relativeFrom="margin">
                <wp:align>left</wp:align>
              </wp:positionH>
              <wp:positionV relativeFrom="paragraph">
                <wp:posOffset>-24047</wp:posOffset>
              </wp:positionV>
              <wp:extent cx="3588712" cy="650215"/>
              <wp:effectExtent l="0" t="0" r="0" b="0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1" name="Gruppieren 11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12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437F9D5" id="Gruppieren 22" o:spid="_x0000_s1026" style="position:absolute;margin-left:0;margin-top:-1.9pt;width:282.6pt;height:51.2pt;z-index:251655680;mso-position-horizontal:left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b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gwMDI0N2YzLWM2MjAt&#10;NGE0MS04Y2EzLWIzMTJjODZmMTU3Mzwvc3RSZWY6aW5zdGFuY2VJRD4KICAgICAgICAgICAgPHN0&#10;UmVmOmRvY3VtZW50SUQ+eG1wLmRpZDplM2Q5N2ZhZS03MGJlLTRkNTgtYTJkYy0xMmZmZTAyODNi&#10;Nj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zZDk3ZmFlLTcwYmUtNGQ1OC1hMmRjLTEyZmZlMDI4M2I2NTwvc3RF&#10;dnQ6aW5zdGFuY2VJRD4KICAgICAgICAgICAgICAgICAgPHN0RXZ0OndoZW4+MjAyMS0wNC0xMVQy&#10;MTo0Nz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Tg4NjA1ZmMtZmZkNC00NjFiLWE0NDAtZjkzMGUzZWRlN2YwPC9zdEV2dDppbnN0YW5jZUlE&#10;PgogICAgICAgICAgICAgICAgICA8c3RFdnQ6d2hlbj4yMDIxLTA0LTExVDIxOjU4OjMwKzAyOjAw&#10;PC9zdEV2dDp3aGVuPgogICAgICAgICAgICAgICAgICA8c3RFdnQ6c29mdHdhcmVBZ2VudD5BZG9i&#10;ZSBJbGx1c3RyYXRvciAyNC4w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rQhxCm3EpWhaVIWhaSUhaFEaVJUlRGSkqI6GR7DIAdS2uHgUeEvzD&#10;6pY7rLqXyRaQu57YL+xkkmZh0W9abWHMp7DpyTTqRhent3xnDNRY8uYlt2SV5gTFy+77p5TjDjzT&#10;uasHa/b7fAtECDarVBh2y12yHGt9tttvjMwoFvgQmURocGDDjIajxIcSO0ltpptKUNoSSUkRERD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">
                <v:imagedata r:id="rId5" o:title="" croptop="33746f" cropbottom="30765f" cropleft="20291f" cropright="20470f"/>
              </v:shape>
              <v:group id="Gruppieren 11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">
                  <v:imagedata r:id="rId7" o:title="" croptop="24687f" cropbottom="30986f" cropleft="10040f" cropright="30816f"/>
                </v:shape>
              </v:group>
              <v:shape id="Grafik 21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</w:p>
  <w:p w14:paraId="4E0FFE2A" w14:textId="18A6B946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56966C98" w14:textId="77777777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63D0ED2A" w14:textId="4B0A75D9" w:rsidR="0026777A" w:rsidRPr="00044A23" w:rsidRDefault="005A00BB" w:rsidP="0026777A">
    <w:pPr>
      <w:spacing w:after="0" w:line="240" w:lineRule="auto"/>
      <w:rPr>
        <w:rFonts w:ascii="Arial" w:eastAsia="Arial" w:hAnsi="Arial" w:cs="Times New Roman"/>
        <w:sz w:val="14"/>
        <w:szCs w:val="24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82BFE2" wp14:editId="17DB6416">
              <wp:simplePos x="0" y="0"/>
              <wp:positionH relativeFrom="margin">
                <wp:posOffset>1905</wp:posOffset>
              </wp:positionH>
              <wp:positionV relativeFrom="paragraph">
                <wp:posOffset>4337685</wp:posOffset>
              </wp:positionV>
              <wp:extent cx="3588712" cy="65021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uppieren 3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4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A0A9506" id="Gruppieren 1" o:spid="_x0000_s1026" style="position:absolute;margin-left:.15pt;margin-top:341.55pt;width:282.6pt;height:51.2pt;z-index:251659776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Nv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ODAwMjQ3ZjMtYzYyMC00YTQx&#10;LThjYTMtYjMxMmM4NmYxNTczPC9zdFJlZjppbnN0YW5jZUlEPgogICAgICAgICAgICA8c3RSZWY6&#10;ZG9jdW1lbnRJRD54bXAuZGlkOmUzZDk3ZmFlLTcwYmUtNGQ1OC1hMmRjLTEyZmZlMDI4M2I2N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TNkOTdmYWUtNzBiZS00ZDU4LWEyZGMtMTJmZmUwMjgzYjY1PC9zdEV2dDpp&#10;bnN0YW5jZUlEPgogICAgICAgICAgICAgICAgICA8c3RFdnQ6d2hlbj4yMDIxLTA0LTExVDIxOjQ3&#10;OjUxKzAyOjAwPC9zdEV2dDp3aGVuPgogICAgICAgICAgICAgICAgICA8c3RFdnQ6c29mdHdhcmVB&#10;Z2VudD5BZG9iZSBJbGx1c3RyYXRvciAyNC4w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ODg2MDVmYy1mZmQ0LTQ2MWItYTQ0MC1mOTMwZTNlZGU3ZjA8L3N0RXZ0Omluc3RhbmNlSUQ+CiAg&#10;ICAgICAgICAgICAgICAgIDxzdEV2dDp3aGVuPjIwMjEtMDQtMTFUMjE6NTg6MzArMDI6MDA8L3N0&#10;RXZ0OndoZW4+CiAgICAgICAgICAgICAgICAgIDxzdEV2dDpzb2Z0d2FyZUFnZW50PkFkb2JlIEls&#10;bHVzdHJhdG9yIDI0LjA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tCHEKbcSlaFpUhaFpJSFoURpUlSVEZKSojoZHsMgB1La4eBR4S/MPqljus&#10;upfJFpC7ntgv7GSSZmHRb1ptYcynsOnJNOpGF6e3fGcM1Fjy5iW3ZJXmBMXL7vunlOMOPNO5qwdr&#10;9vt8C0QINqtUGHbLXbIca32222+MzCgW+BCZRGhwYMOMhqPEhxI7SW2mm0pQ2hJJSREREM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">
              <v:shape id="Grafik 2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">
                <v:imagedata r:id="rId5" o:title="" croptop="33746f" cropbottom="30765f" cropleft="20291f" cropright="20470f"/>
              </v:shape>
              <v:group id="Gruppieren 3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">
                  <v:imagedata r:id="rId7" o:title="" croptop="24687f" cropbottom="30986f" cropleft="10040f" cropright="30816f"/>
                </v:shape>
              </v:group>
              <v:shape id="Grafik 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303"/>
    <w:multiLevelType w:val="hybridMultilevel"/>
    <w:tmpl w:val="2C3A0A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F36"/>
    <w:multiLevelType w:val="hybridMultilevel"/>
    <w:tmpl w:val="646E4E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FF9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D48DE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10B5E"/>
    <w:multiLevelType w:val="hybridMultilevel"/>
    <w:tmpl w:val="9DB6D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63C37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F31D1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A8"/>
    <w:rsid w:val="00022C0E"/>
    <w:rsid w:val="00034B81"/>
    <w:rsid w:val="0004176A"/>
    <w:rsid w:val="000556CE"/>
    <w:rsid w:val="0007373F"/>
    <w:rsid w:val="000F47EB"/>
    <w:rsid w:val="00142D7A"/>
    <w:rsid w:val="001603EC"/>
    <w:rsid w:val="001A0789"/>
    <w:rsid w:val="001D5502"/>
    <w:rsid w:val="001E02AC"/>
    <w:rsid w:val="001E21B9"/>
    <w:rsid w:val="00254244"/>
    <w:rsid w:val="0026777A"/>
    <w:rsid w:val="002A7924"/>
    <w:rsid w:val="002C291D"/>
    <w:rsid w:val="002D2E56"/>
    <w:rsid w:val="002F4A7F"/>
    <w:rsid w:val="002F5FAF"/>
    <w:rsid w:val="00343669"/>
    <w:rsid w:val="00344402"/>
    <w:rsid w:val="00350D27"/>
    <w:rsid w:val="003615D4"/>
    <w:rsid w:val="003E5B93"/>
    <w:rsid w:val="004024EB"/>
    <w:rsid w:val="00403CD6"/>
    <w:rsid w:val="004C350B"/>
    <w:rsid w:val="0053305B"/>
    <w:rsid w:val="005855A0"/>
    <w:rsid w:val="005A00BB"/>
    <w:rsid w:val="005B1A6D"/>
    <w:rsid w:val="005D0E39"/>
    <w:rsid w:val="005F53D4"/>
    <w:rsid w:val="00611973"/>
    <w:rsid w:val="0065279E"/>
    <w:rsid w:val="00661762"/>
    <w:rsid w:val="00664F77"/>
    <w:rsid w:val="006B0E7E"/>
    <w:rsid w:val="006B3F83"/>
    <w:rsid w:val="006D5134"/>
    <w:rsid w:val="006D5ABE"/>
    <w:rsid w:val="006D7EF7"/>
    <w:rsid w:val="00704EE4"/>
    <w:rsid w:val="007302C9"/>
    <w:rsid w:val="007A2C5B"/>
    <w:rsid w:val="007B1C70"/>
    <w:rsid w:val="007E302D"/>
    <w:rsid w:val="0080446E"/>
    <w:rsid w:val="0083280B"/>
    <w:rsid w:val="00836CFC"/>
    <w:rsid w:val="00847652"/>
    <w:rsid w:val="008D3D5D"/>
    <w:rsid w:val="0097399E"/>
    <w:rsid w:val="009B4FD6"/>
    <w:rsid w:val="009C1CC5"/>
    <w:rsid w:val="009C6961"/>
    <w:rsid w:val="009D1624"/>
    <w:rsid w:val="009E146D"/>
    <w:rsid w:val="00A32741"/>
    <w:rsid w:val="00AB088A"/>
    <w:rsid w:val="00B27BDF"/>
    <w:rsid w:val="00B6556F"/>
    <w:rsid w:val="00B700A8"/>
    <w:rsid w:val="00BB2FF8"/>
    <w:rsid w:val="00C41A94"/>
    <w:rsid w:val="00C454F8"/>
    <w:rsid w:val="00C6195F"/>
    <w:rsid w:val="00CA7D34"/>
    <w:rsid w:val="00CD4B42"/>
    <w:rsid w:val="00D46506"/>
    <w:rsid w:val="00D60DBE"/>
    <w:rsid w:val="00D66391"/>
    <w:rsid w:val="00D71CF6"/>
    <w:rsid w:val="00D75466"/>
    <w:rsid w:val="00D7620C"/>
    <w:rsid w:val="00E074F6"/>
    <w:rsid w:val="00E83F96"/>
    <w:rsid w:val="00E83FE7"/>
    <w:rsid w:val="00EA2F2E"/>
    <w:rsid w:val="00ED6FD5"/>
    <w:rsid w:val="00EE69E8"/>
    <w:rsid w:val="00F21CF6"/>
    <w:rsid w:val="00F30FDF"/>
    <w:rsid w:val="00F56D58"/>
    <w:rsid w:val="00F7081C"/>
    <w:rsid w:val="00FA717E"/>
    <w:rsid w:val="00FB58D2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EC9720E"/>
  <w15:docId w15:val="{84B38AF4-20A0-4EBC-AE19-4A868128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D58"/>
  </w:style>
  <w:style w:type="paragraph" w:styleId="Fuzeile">
    <w:name w:val="footer"/>
    <w:basedOn w:val="Standard"/>
    <w:link w:val="Fu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D58"/>
  </w:style>
  <w:style w:type="table" w:styleId="Tabellenraster">
    <w:name w:val="Table Grid"/>
    <w:basedOn w:val="NormaleTabelle"/>
    <w:uiPriority w:val="59"/>
    <w:rsid w:val="00F5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F56D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5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5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30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21B9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55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56F"/>
    <w:rPr>
      <w:rFonts w:eastAsiaTheme="minorEastAsia"/>
      <w:color w:val="5A5A5A" w:themeColor="text1" w:themeTint="A5"/>
      <w:spacing w:val="1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79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74F6"/>
    <w:rPr>
      <w:color w:val="666666"/>
    </w:rPr>
  </w:style>
  <w:style w:type="paragraph" w:styleId="KeinLeerraum">
    <w:name w:val="No Spacing"/>
    <w:uiPriority w:val="1"/>
    <w:qFormat/>
    <w:rsid w:val="00C45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5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ktion@tfbs-kitzbuehel.tsn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ktion@tfbs-kitzbuehel.tsn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chulverwaltung%20TFBS%20Kitzb&#252;hel\Verwaltung%20Direktion\Vorlagen\SJ_2024_2025\Vorlagen%20und%20Formulare%20Lehrer\Vorlage%20Briefkopf%20Schul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Briefkopf Schule</Template>
  <TotalTime>0</TotalTime>
  <Pages>1</Pages>
  <Words>243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mjong</dc:creator>
  <cp:lastModifiedBy>Direktion Kitzbühel</cp:lastModifiedBy>
  <cp:revision>3</cp:revision>
  <cp:lastPrinted>2025-04-23T17:02:00Z</cp:lastPrinted>
  <dcterms:created xsi:type="dcterms:W3CDTF">2025-05-13T09:37:00Z</dcterms:created>
  <dcterms:modified xsi:type="dcterms:W3CDTF">2025-05-13T09:38:00Z</dcterms:modified>
</cp:coreProperties>
</file>