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186CB" w14:textId="77777777" w:rsidR="008123EF" w:rsidRPr="00BA057D" w:rsidRDefault="008123EF" w:rsidP="008123EF">
      <w:pPr>
        <w:spacing w:after="0" w:line="240" w:lineRule="auto"/>
        <w:rPr>
          <w:rFonts w:eastAsia="Times New Roman" w:cstheme="minorHAnsi"/>
          <w:b/>
          <w:bCs/>
          <w:sz w:val="14"/>
          <w:szCs w:val="24"/>
          <w:lang w:eastAsia="de-AT"/>
        </w:rPr>
      </w:pPr>
    </w:p>
    <w:p w14:paraId="0B4CFD2E" w14:textId="77777777" w:rsidR="008123EF" w:rsidRPr="00B700A8" w:rsidRDefault="008123EF" w:rsidP="008123EF">
      <w:pPr>
        <w:spacing w:after="0" w:line="360" w:lineRule="auto"/>
        <w:rPr>
          <w:b/>
          <w:bCs/>
          <w:sz w:val="36"/>
          <w:szCs w:val="36"/>
        </w:rPr>
      </w:pPr>
      <w:bookmarkStart w:id="0" w:name="_Hlk196753387"/>
      <w:r w:rsidRPr="00B700A8">
        <w:rPr>
          <w:b/>
          <w:bCs/>
          <w:sz w:val="36"/>
          <w:szCs w:val="36"/>
        </w:rPr>
        <w:t xml:space="preserve">ENTSCHULDIGUNG </w:t>
      </w:r>
      <w:r>
        <w:rPr>
          <w:b/>
          <w:bCs/>
          <w:sz w:val="36"/>
          <w:szCs w:val="36"/>
        </w:rPr>
        <w:t>für Bürolehrlinge</w:t>
      </w:r>
    </w:p>
    <w:p w14:paraId="2399829D" w14:textId="0A9DE1DA" w:rsidR="008123EF" w:rsidRPr="00EA1638" w:rsidRDefault="008123EF" w:rsidP="008123EF">
      <w:pPr>
        <w:tabs>
          <w:tab w:val="left" w:pos="6379"/>
        </w:tabs>
        <w:spacing w:line="360" w:lineRule="auto"/>
        <w:rPr>
          <w:b/>
        </w:rPr>
      </w:pPr>
      <w:r w:rsidRPr="0097399E">
        <w:rPr>
          <w:b/>
          <w:bCs/>
        </w:rPr>
        <w:t>Schüler/in:</w:t>
      </w:r>
      <w:r w:rsidR="00EA1638">
        <w:rPr>
          <w:b/>
          <w:bCs/>
        </w:rPr>
        <w:t xml:space="preserve"> </w:t>
      </w:r>
      <w:r w:rsidR="00EA1638" w:rsidRPr="00EA1638">
        <w:rPr>
          <w:b/>
        </w:rPr>
        <w:t>________________________________________</w:t>
      </w:r>
      <w:r w:rsidRPr="00EA1638">
        <w:rPr>
          <w:b/>
        </w:rPr>
        <w:tab/>
      </w:r>
      <w:r w:rsidRPr="00EA1638">
        <w:rPr>
          <w:b/>
          <w:bCs/>
        </w:rPr>
        <w:t>Klasse:</w:t>
      </w:r>
      <w:r w:rsidRPr="00EA1638">
        <w:rPr>
          <w:b/>
        </w:rPr>
        <w:t xml:space="preserve"> </w:t>
      </w:r>
      <w:r w:rsidR="00EA1638" w:rsidRPr="00EA1638">
        <w:rPr>
          <w:b/>
        </w:rPr>
        <w:t>___________</w:t>
      </w:r>
    </w:p>
    <w:p w14:paraId="53347DA7" w14:textId="539808FE" w:rsidR="008123EF" w:rsidRPr="00EA1638" w:rsidRDefault="008123EF" w:rsidP="008123EF">
      <w:pPr>
        <w:tabs>
          <w:tab w:val="left" w:pos="6379"/>
        </w:tabs>
        <w:spacing w:line="360" w:lineRule="auto"/>
        <w:rPr>
          <w:b/>
          <w:bCs/>
        </w:rPr>
      </w:pPr>
      <w:r w:rsidRPr="00EA1638">
        <w:rPr>
          <w:b/>
          <w:bCs/>
        </w:rPr>
        <w:t>konnte am</w:t>
      </w:r>
      <w:r w:rsidR="00EA1638" w:rsidRPr="00EA1638">
        <w:rPr>
          <w:b/>
          <w:bCs/>
        </w:rPr>
        <w:t xml:space="preserve"> _____________</w:t>
      </w:r>
      <w:r w:rsidRPr="00EA1638">
        <w:rPr>
          <w:b/>
        </w:rPr>
        <w:t xml:space="preserve"> </w:t>
      </w:r>
      <w:r w:rsidRPr="00EA1638">
        <w:rPr>
          <w:b/>
          <w:bCs/>
        </w:rPr>
        <w:t>bis</w:t>
      </w:r>
      <w:r w:rsidRPr="00EA1638">
        <w:rPr>
          <w:b/>
        </w:rPr>
        <w:t xml:space="preserve"> </w:t>
      </w:r>
      <w:r w:rsidR="00EA1638" w:rsidRPr="00EA1638">
        <w:rPr>
          <w:b/>
        </w:rPr>
        <w:t>_____________</w:t>
      </w:r>
      <w:r w:rsidRPr="00EA1638">
        <w:rPr>
          <w:b/>
        </w:rPr>
        <w:t xml:space="preserve"> </w:t>
      </w:r>
      <w:r w:rsidRPr="00EA1638">
        <w:rPr>
          <w:b/>
          <w:bCs/>
        </w:rPr>
        <w:t>die Berufsschule nicht besuchen.</w:t>
      </w:r>
    </w:p>
    <w:p w14:paraId="1FC5477C" w14:textId="5F756304" w:rsidR="008123EF" w:rsidRDefault="008123EF" w:rsidP="008123EF">
      <w:pPr>
        <w:spacing w:line="360" w:lineRule="auto"/>
      </w:pPr>
      <w:r w:rsidRPr="0097399E">
        <w:rPr>
          <w:b/>
          <w:bCs/>
        </w:rPr>
        <w:t>Grund</w:t>
      </w:r>
      <w:r w:rsidR="00EA1638">
        <w:rPr>
          <w:b/>
          <w:bCs/>
        </w:rPr>
        <w:t xml:space="preserve">: </w:t>
      </w:r>
      <w:r w:rsidR="00EA1638">
        <w:rPr>
          <w:b/>
          <w:bCs/>
        </w:rPr>
        <w:tab/>
      </w:r>
      <w:r w:rsidR="00EA1638">
        <w:rPr>
          <w:b/>
          <w:bCs/>
        </w:rPr>
        <w:tab/>
        <w:t xml:space="preserve">krank </w:t>
      </w:r>
      <w:r w:rsidR="00EA1638">
        <w:rPr>
          <w:b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EA1638">
        <w:rPr>
          <w:b/>
          <w:bCs/>
        </w:rPr>
        <w:instrText xml:space="preserve"> FORMCHECKBOX </w:instrText>
      </w:r>
      <w:r w:rsidR="00EA1638">
        <w:rPr>
          <w:b/>
          <w:bCs/>
        </w:rPr>
      </w:r>
      <w:r w:rsidR="00EA1638">
        <w:rPr>
          <w:b/>
          <w:bCs/>
        </w:rPr>
        <w:fldChar w:fldCharType="end"/>
      </w:r>
      <w:bookmarkEnd w:id="1"/>
      <w:r w:rsidR="00EA1638">
        <w:rPr>
          <w:b/>
          <w:bCs/>
        </w:rPr>
        <w:tab/>
      </w:r>
      <w:r w:rsidR="00EA1638">
        <w:rPr>
          <w:b/>
          <w:bCs/>
        </w:rPr>
        <w:tab/>
        <w:t xml:space="preserve">Arztbesuch </w:t>
      </w:r>
      <w:r w:rsidR="00EA1638">
        <w:rPr>
          <w:b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="00EA1638">
        <w:rPr>
          <w:b/>
          <w:bCs/>
        </w:rPr>
        <w:instrText xml:space="preserve"> FORMCHECKBOX </w:instrText>
      </w:r>
      <w:r w:rsidR="00EA1638">
        <w:rPr>
          <w:b/>
          <w:bCs/>
        </w:rPr>
      </w:r>
      <w:r w:rsidR="00EA1638">
        <w:rPr>
          <w:b/>
          <w:bCs/>
        </w:rPr>
        <w:fldChar w:fldCharType="end"/>
      </w:r>
      <w:bookmarkEnd w:id="2"/>
    </w:p>
    <w:p w14:paraId="6E543563" w14:textId="77777777" w:rsidR="008123EF" w:rsidRPr="005B1A6D" w:rsidRDefault="008123EF" w:rsidP="008123EF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</w:t>
      </w:r>
      <w:r>
        <w:rPr>
          <w:b/>
          <w:bCs/>
          <w:highlight w:val="yellow"/>
        </w:rPr>
        <w:t>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66"/>
        <w:gridCol w:w="4215"/>
      </w:tblGrid>
      <w:tr w:rsidR="008123EF" w:rsidRPr="00BA057D" w14:paraId="65C8F1EA" w14:textId="77777777" w:rsidTr="00BA057D">
        <w:trPr>
          <w:trHeight w:val="787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112E6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B8EC5D0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5F47A89C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1C3FD0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23EF" w:rsidRPr="00B700A8" w14:paraId="410653A6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8F598AA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30EE98DC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6B075D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  <w:tr w:rsidR="008123EF" w:rsidRPr="00BA057D" w14:paraId="2DEC6759" w14:textId="77777777" w:rsidTr="00BA057D">
        <w:trPr>
          <w:trHeight w:val="530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C3F17B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A13BDEC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2269D017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0D586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23EF" w:rsidRPr="00B700A8" w14:paraId="192B44A0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4589DC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43C6B688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5551AE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Erziehungsberechtigte/r</w:t>
            </w:r>
          </w:p>
        </w:tc>
      </w:tr>
    </w:tbl>
    <w:p w14:paraId="58628D5A" w14:textId="77777777" w:rsidR="008123EF" w:rsidRPr="00BA057D" w:rsidRDefault="008123EF" w:rsidP="008123EF">
      <w:pPr>
        <w:numPr>
          <w:ilvl w:val="0"/>
          <w:numId w:val="3"/>
        </w:numPr>
        <w:spacing w:before="120"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Der Lehrling ist verpflichtet, den Lehrbetrieb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umgehend über jede Abwesenheit zu informieren</w:t>
      </w:r>
      <w:r w:rsidRPr="00BA057D">
        <w:rPr>
          <w:rFonts w:eastAsia="Times New Roman" w:cstheme="minorHAnsi"/>
          <w:sz w:val="20"/>
          <w:szCs w:val="20"/>
          <w:lang w:eastAsia="de-AT"/>
        </w:rPr>
        <w:t>.</w:t>
      </w:r>
    </w:p>
    <w:p w14:paraId="57D58BDD" w14:textId="77777777" w:rsidR="008123EF" w:rsidRPr="00BA057D" w:rsidRDefault="008123EF" w:rsidP="008123EF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Die vollständig ausgefüllte und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bestätigte Entschuldigung inkl. Beilage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ist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am nächsten Schultag unaufgefordert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beim Klassenvorstand abzugeben.</w:t>
      </w:r>
    </w:p>
    <w:p w14:paraId="366372C7" w14:textId="77777777" w:rsidR="008123EF" w:rsidRPr="00BA057D" w:rsidRDefault="008123EF" w:rsidP="008123EF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BA057D">
        <w:rPr>
          <w:bCs/>
          <w:sz w:val="20"/>
          <w:szCs w:val="20"/>
        </w:rPr>
        <w:t>Beizulegen im Falle von</w:t>
      </w:r>
      <w:r w:rsidRPr="00BA057D">
        <w:rPr>
          <w:b/>
          <w:bCs/>
          <w:sz w:val="20"/>
          <w:szCs w:val="20"/>
        </w:rPr>
        <w:t xml:space="preserve"> Krankheit (Krankmeldung) / Arztbesuch (Arztbestätigung).</w:t>
      </w:r>
      <w:bookmarkEnd w:id="0"/>
    </w:p>
    <w:p w14:paraId="7732F5E3" w14:textId="0DFD10D8" w:rsidR="00704EE4" w:rsidRDefault="00704EE4" w:rsidP="00704EE4">
      <w:pPr>
        <w:spacing w:after="0" w:line="240" w:lineRule="auto"/>
        <w:rPr>
          <w:b/>
          <w:bCs/>
          <w:sz w:val="20"/>
          <w:szCs w:val="20"/>
        </w:rPr>
      </w:pPr>
    </w:p>
    <w:p w14:paraId="407BF0A1" w14:textId="6DCB393C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285FB074" w14:textId="7A011D24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17C7E777" w14:textId="6B077D98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196A275C" w14:textId="50045389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51059CD7" w14:textId="77777777" w:rsidR="00BA057D" w:rsidRPr="00BA057D" w:rsidRDefault="00BA057D" w:rsidP="00704EE4">
      <w:pPr>
        <w:spacing w:after="0" w:line="240" w:lineRule="auto"/>
        <w:rPr>
          <w:b/>
          <w:bCs/>
          <w:sz w:val="10"/>
          <w:szCs w:val="20"/>
        </w:rPr>
      </w:pPr>
    </w:p>
    <w:p w14:paraId="7CBB0F28" w14:textId="77777777" w:rsidR="00BA057D" w:rsidRPr="00B700A8" w:rsidRDefault="00BA057D" w:rsidP="00BA057D">
      <w:pPr>
        <w:spacing w:after="0" w:line="360" w:lineRule="auto"/>
        <w:rPr>
          <w:b/>
          <w:bCs/>
          <w:sz w:val="36"/>
          <w:szCs w:val="36"/>
        </w:rPr>
      </w:pPr>
      <w:r w:rsidRPr="00B700A8">
        <w:rPr>
          <w:b/>
          <w:bCs/>
          <w:sz w:val="36"/>
          <w:szCs w:val="36"/>
        </w:rPr>
        <w:t xml:space="preserve">ENTSCHULDIGUNG </w:t>
      </w:r>
      <w:r>
        <w:rPr>
          <w:b/>
          <w:bCs/>
          <w:sz w:val="36"/>
          <w:szCs w:val="36"/>
        </w:rPr>
        <w:t>für Bürolehrlinge</w:t>
      </w:r>
    </w:p>
    <w:p w14:paraId="558E7E3E" w14:textId="77777777" w:rsidR="00EA1638" w:rsidRPr="00EA1638" w:rsidRDefault="00EA1638" w:rsidP="00EA1638">
      <w:pPr>
        <w:tabs>
          <w:tab w:val="left" w:pos="6379"/>
        </w:tabs>
        <w:spacing w:line="360" w:lineRule="auto"/>
        <w:rPr>
          <w:b/>
        </w:rPr>
      </w:pPr>
      <w:r w:rsidRPr="0097399E">
        <w:rPr>
          <w:b/>
          <w:bCs/>
        </w:rPr>
        <w:t>Schüler/in:</w:t>
      </w:r>
      <w:r>
        <w:rPr>
          <w:b/>
          <w:bCs/>
        </w:rPr>
        <w:t xml:space="preserve"> </w:t>
      </w:r>
      <w:r w:rsidRPr="00EA1638">
        <w:rPr>
          <w:b/>
        </w:rPr>
        <w:t>________________________________________</w:t>
      </w:r>
      <w:r w:rsidRPr="00EA1638">
        <w:rPr>
          <w:b/>
        </w:rPr>
        <w:tab/>
      </w:r>
      <w:r w:rsidRPr="00EA1638">
        <w:rPr>
          <w:b/>
          <w:bCs/>
        </w:rPr>
        <w:t>Klasse:</w:t>
      </w:r>
      <w:r w:rsidRPr="00EA1638">
        <w:rPr>
          <w:b/>
        </w:rPr>
        <w:t xml:space="preserve"> ___________</w:t>
      </w:r>
    </w:p>
    <w:p w14:paraId="568DF8F9" w14:textId="77777777" w:rsidR="00EA1638" w:rsidRPr="00EA1638" w:rsidRDefault="00EA1638" w:rsidP="00EA1638">
      <w:pPr>
        <w:tabs>
          <w:tab w:val="left" w:pos="6379"/>
        </w:tabs>
        <w:spacing w:line="360" w:lineRule="auto"/>
        <w:rPr>
          <w:b/>
          <w:bCs/>
        </w:rPr>
      </w:pPr>
      <w:r w:rsidRPr="00EA1638">
        <w:rPr>
          <w:b/>
          <w:bCs/>
        </w:rPr>
        <w:t>konnte am _____________</w:t>
      </w:r>
      <w:r w:rsidRPr="00EA1638">
        <w:rPr>
          <w:b/>
        </w:rPr>
        <w:t xml:space="preserve"> </w:t>
      </w:r>
      <w:r w:rsidRPr="00EA1638">
        <w:rPr>
          <w:b/>
          <w:bCs/>
        </w:rPr>
        <w:t>bis</w:t>
      </w:r>
      <w:r w:rsidRPr="00EA1638">
        <w:rPr>
          <w:b/>
        </w:rPr>
        <w:t xml:space="preserve"> _____________ </w:t>
      </w:r>
      <w:r w:rsidRPr="00EA1638">
        <w:rPr>
          <w:b/>
          <w:bCs/>
        </w:rPr>
        <w:t>die Berufsschule nicht besuchen.</w:t>
      </w:r>
    </w:p>
    <w:p w14:paraId="1F954A3E" w14:textId="77777777" w:rsidR="00EA1638" w:rsidRDefault="00EA1638" w:rsidP="00EA1638">
      <w:pPr>
        <w:spacing w:line="360" w:lineRule="auto"/>
      </w:pPr>
      <w:r w:rsidRPr="0097399E">
        <w:rPr>
          <w:b/>
          <w:bCs/>
        </w:rPr>
        <w:t>Grund</w:t>
      </w:r>
      <w:r>
        <w:rPr>
          <w:b/>
          <w:bCs/>
        </w:rPr>
        <w:t xml:space="preserve">: </w:t>
      </w:r>
      <w:r>
        <w:rPr>
          <w:b/>
          <w:bCs/>
        </w:rPr>
        <w:tab/>
      </w:r>
      <w:r>
        <w:rPr>
          <w:b/>
          <w:bCs/>
        </w:rPr>
        <w:tab/>
        <w:t xml:space="preserve">krank </w:t>
      </w:r>
      <w:bookmarkStart w:id="3" w:name="_GoBack"/>
      <w:r>
        <w:rPr>
          <w:b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  <w:bookmarkEnd w:id="3"/>
      <w:r>
        <w:rPr>
          <w:b/>
          <w:bCs/>
        </w:rPr>
        <w:tab/>
      </w:r>
      <w:r>
        <w:rPr>
          <w:b/>
          <w:bCs/>
        </w:rPr>
        <w:tab/>
        <w:t xml:space="preserve">Arztbesuch </w:t>
      </w:r>
      <w:r>
        <w:rPr>
          <w:b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</w:p>
    <w:p w14:paraId="62D16459" w14:textId="77777777" w:rsidR="00BA057D" w:rsidRPr="005B1A6D" w:rsidRDefault="00BA057D" w:rsidP="00BA057D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</w:t>
      </w:r>
      <w:r>
        <w:rPr>
          <w:b/>
          <w:bCs/>
          <w:highlight w:val="yellow"/>
        </w:rPr>
        <w:t>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66"/>
        <w:gridCol w:w="4215"/>
      </w:tblGrid>
      <w:tr w:rsidR="00BA057D" w:rsidRPr="00BA057D" w14:paraId="07CA2BC2" w14:textId="77777777" w:rsidTr="00B72373">
        <w:trPr>
          <w:trHeight w:val="787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38500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011FC3C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6D065C37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CA2B1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057D" w:rsidRPr="00B700A8" w14:paraId="17B39B1D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1FD6194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20955C22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FC5773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  <w:tr w:rsidR="00BA057D" w:rsidRPr="00BA057D" w14:paraId="43297D21" w14:textId="77777777" w:rsidTr="00B72373">
        <w:trPr>
          <w:trHeight w:val="530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2742F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640284F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7657347D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59ECB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057D" w:rsidRPr="00B700A8" w14:paraId="79992561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B23B59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359B8F70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DA87D1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Erziehungsberechtigte/r</w:t>
            </w:r>
          </w:p>
        </w:tc>
      </w:tr>
    </w:tbl>
    <w:p w14:paraId="033BECE2" w14:textId="77777777" w:rsidR="00BA057D" w:rsidRPr="00BA057D" w:rsidRDefault="00BA057D" w:rsidP="00BA057D">
      <w:pPr>
        <w:numPr>
          <w:ilvl w:val="0"/>
          <w:numId w:val="9"/>
        </w:numPr>
        <w:spacing w:before="120"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Der Lehrling ist verpflichtet, den Lehrbetrieb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umgehend über jede Abwesenheit zu informieren</w:t>
      </w:r>
      <w:r w:rsidRPr="00BA057D">
        <w:rPr>
          <w:rFonts w:eastAsia="Times New Roman" w:cstheme="minorHAnsi"/>
          <w:sz w:val="20"/>
          <w:szCs w:val="20"/>
          <w:lang w:eastAsia="de-AT"/>
        </w:rPr>
        <w:t>.</w:t>
      </w:r>
    </w:p>
    <w:p w14:paraId="2CFB4A48" w14:textId="77777777" w:rsidR="00BA057D" w:rsidRPr="00BA057D" w:rsidRDefault="00BA057D" w:rsidP="00BA057D">
      <w:pPr>
        <w:numPr>
          <w:ilvl w:val="0"/>
          <w:numId w:val="9"/>
        </w:numPr>
        <w:spacing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Die vollständig ausgefüllte und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bestätigte Entschuldigung inkl. Beilage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ist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am nächsten Schultag unaufgefordert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beim Klassenvorstand abzugeben.</w:t>
      </w:r>
    </w:p>
    <w:p w14:paraId="51995506" w14:textId="4271368B" w:rsidR="00704EE4" w:rsidRPr="00BA057D" w:rsidRDefault="00BA057D" w:rsidP="00B700A8">
      <w:pPr>
        <w:pStyle w:val="Listenabsatz"/>
        <w:numPr>
          <w:ilvl w:val="0"/>
          <w:numId w:val="9"/>
        </w:numPr>
        <w:spacing w:after="0" w:line="240" w:lineRule="auto"/>
        <w:rPr>
          <w:b/>
          <w:bCs/>
          <w:sz w:val="20"/>
          <w:szCs w:val="20"/>
        </w:rPr>
      </w:pPr>
      <w:r w:rsidRPr="00BA057D">
        <w:rPr>
          <w:bCs/>
          <w:sz w:val="20"/>
          <w:szCs w:val="20"/>
        </w:rPr>
        <w:t>Beizulegen im Falle von</w:t>
      </w:r>
      <w:r w:rsidRPr="00BA057D">
        <w:rPr>
          <w:b/>
          <w:bCs/>
          <w:sz w:val="20"/>
          <w:szCs w:val="20"/>
        </w:rPr>
        <w:t xml:space="preserve"> Krankheit (Krankmeldung) / Arztbesuch (Arztbestätigung).</w:t>
      </w:r>
    </w:p>
    <w:sectPr w:rsidR="00704EE4" w:rsidRPr="00BA057D" w:rsidSect="00BA057D">
      <w:headerReference w:type="default" r:id="rId7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EBE0B" w14:textId="77777777" w:rsidR="00B700A8" w:rsidRDefault="00B700A8" w:rsidP="00F56D58">
      <w:pPr>
        <w:spacing w:after="0" w:line="240" w:lineRule="auto"/>
      </w:pPr>
      <w:r>
        <w:separator/>
      </w:r>
    </w:p>
  </w:endnote>
  <w:endnote w:type="continuationSeparator" w:id="0">
    <w:p w14:paraId="17A8A461" w14:textId="77777777" w:rsidR="00B700A8" w:rsidRDefault="00B700A8" w:rsidP="00F5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C038E" w14:textId="77777777" w:rsidR="00B700A8" w:rsidRDefault="00B700A8" w:rsidP="00F56D58">
      <w:pPr>
        <w:spacing w:after="0" w:line="240" w:lineRule="auto"/>
      </w:pPr>
      <w:r>
        <w:separator/>
      </w:r>
    </w:p>
  </w:footnote>
  <w:footnote w:type="continuationSeparator" w:id="0">
    <w:p w14:paraId="10D20D30" w14:textId="77777777" w:rsidR="00B700A8" w:rsidRDefault="00B700A8" w:rsidP="00F5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8E1EC" w14:textId="103E8F41" w:rsidR="0026777A" w:rsidRPr="00044A23" w:rsidRDefault="0026777A" w:rsidP="0026777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0267165" wp14:editId="29BBCC1B">
              <wp:simplePos x="0" y="0"/>
              <wp:positionH relativeFrom="margin">
                <wp:align>left</wp:align>
              </wp:positionH>
              <wp:positionV relativeFrom="paragraph">
                <wp:posOffset>-24047</wp:posOffset>
              </wp:positionV>
              <wp:extent cx="3588712" cy="650215"/>
              <wp:effectExtent l="0" t="0" r="0" b="0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1" name="Gruppieren 11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12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437F9D5" id="Gruppieren 22" o:spid="_x0000_s1026" style="position:absolute;margin-left:0;margin-top:-1.9pt;width:282.6pt;height:51.2pt;z-index:251655680;mso-position-horizontal:left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b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jgwMDI0N2YzLWM2MjAt&#10;NGE0MS04Y2EzLWIzMTJjODZmMTU3Mzwvc3RSZWY6aW5zdGFuY2VJRD4KICAgICAgICAgICAgPHN0&#10;UmVmOmRvY3VtZW50SUQ+eG1wLmRpZDplM2Q5N2ZhZS03MGJlLTRkNTgtYTJkYy0xMmZmZTAyODNi&#10;Nj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UzZDk3ZmFlLTcwYmUtNGQ1OC1hMmRjLTEyZmZlMDI4M2I2NTwvc3RF&#10;dnQ6aW5zdGFuY2VJRD4KICAgICAgICAgICAgICAgICAgPHN0RXZ0OndoZW4+MjAyMS0wNC0xMVQy&#10;MTo0Nz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Tg4NjA1ZmMtZmZkNC00NjFiLWE0NDAtZjkzMGUzZWRlN2YwPC9zdEV2dDppbnN0YW5jZUlE&#10;PgogICAgICAgICAgICAgICAgICA8c3RFdnQ6d2hlbj4yMDIxLTA0LTExVDIxOjU4OjMwKzAyOjAw&#10;PC9zdEV2dDp3aGVuPgogICAgICAgICAgICAgICAgICA8c3RFdnQ6c29mdHdhcmVBZ2VudD5BZG9i&#10;ZSBJbGx1c3RyYXRvciAyNC4w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rQhxCm3EpWhaVIWhaSUhaFEaVJUlRGSkqI6GR7DIAdS2uHgUeEvzD&#10;6pY7rLqXyRaQu57YL+xkkmZh0W9abWHMp7DpyTTqRhent3xnDNRY8uYlt2SV5gTFy+77p5TjDjzT&#10;uasHa/b7fAtECDarVBh2y12yHGt9tttvjMwoFvgQmURocGDDjIajxIcSO0ltpptKUNoSSUkRERD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">
                <v:imagedata r:id="rId5" o:title="" croptop="33746f" cropbottom="30765f" cropleft="20291f" cropright="20470f"/>
              </v:shape>
              <v:group id="Gruppieren 11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">
                  <v:imagedata r:id="rId7" o:title="" croptop="24687f" cropbottom="30986f" cropleft="10040f" cropright="30816f"/>
                </v:shape>
              </v:group>
              <v:shape id="Grafik 21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</w:p>
  <w:p w14:paraId="4E0FFE2A" w14:textId="18A6B946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56966C98" w14:textId="77777777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63D0ED2A" w14:textId="4B0A75D9" w:rsidR="0026777A" w:rsidRPr="00044A23" w:rsidRDefault="005A00BB" w:rsidP="0026777A">
    <w:pPr>
      <w:spacing w:after="0" w:line="240" w:lineRule="auto"/>
      <w:rPr>
        <w:rFonts w:ascii="Arial" w:eastAsia="Arial" w:hAnsi="Arial" w:cs="Times New Roman"/>
        <w:sz w:val="14"/>
        <w:szCs w:val="24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82BFE2" wp14:editId="17DB6416">
              <wp:simplePos x="0" y="0"/>
              <wp:positionH relativeFrom="margin">
                <wp:posOffset>1905</wp:posOffset>
              </wp:positionH>
              <wp:positionV relativeFrom="paragraph">
                <wp:posOffset>4337685</wp:posOffset>
              </wp:positionV>
              <wp:extent cx="3588712" cy="65021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uppieren 3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4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A0A9506" id="Gruppieren 1" o:spid="_x0000_s1026" style="position:absolute;margin-left:.15pt;margin-top:341.55pt;width:282.6pt;height:51.2pt;z-index:251659776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Nv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ODAwMjQ3ZjMtYzYyMC00YTQx&#10;LThjYTMtYjMxMmM4NmYxNTczPC9zdFJlZjppbnN0YW5jZUlEPgogICAgICAgICAgICA8c3RSZWY6&#10;ZG9jdW1lbnRJRD54bXAuZGlkOmUzZDk3ZmFlLTcwYmUtNGQ1OC1hMmRjLTEyZmZlMDI4M2I2N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ZTNkOTdmYWUtNzBiZS00ZDU4LWEyZGMtMTJmZmUwMjgzYjY1PC9zdEV2dDpp&#10;bnN0YW5jZUlEPgogICAgICAgICAgICAgICAgICA8c3RFdnQ6d2hlbj4yMDIxLTA0LTExVDIxOjQ3&#10;OjUxKzAyOjAwPC9zdEV2dDp3aGVuPgogICAgICAgICAgICAgICAgICA8c3RFdnQ6c29mdHdhcmVB&#10;Z2VudD5BZG9iZSBJbGx1c3RyYXRvciAyNC4w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ODg2MDVmYy1mZmQ0LTQ2MWItYTQ0MC1mOTMwZTNlZGU3ZjA8L3N0RXZ0Omluc3RhbmNlSUQ+CiAg&#10;ICAgICAgICAgICAgICAgIDxzdEV2dDp3aGVuPjIwMjEtMDQtMTFUMjE6NTg6MzArMDI6MDA8L3N0&#10;RXZ0OndoZW4+CiAgICAgICAgICAgICAgICAgIDxzdEV2dDpzb2Z0d2FyZUFnZW50PkFkb2JlIEls&#10;bHVzdHJhdG9yIDI0LjA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J&#10;Um9iaW4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tCHEKbcSlaFpUhaFpJSFoURpUlSVEZKSojoZHsMgB1La4eBR4S/MPqljus&#10;upfJFpC7ntgv7GSSZmHRb1ptYcynsOnJNOpGF6e3fGcM1Fjy5iW3ZJXmBMXL7vunlOMOPNO5qwdr&#10;9vt8C0QINqtUGHbLXbIca32222+MzCgW+BCZRGhwYMOMhqPEhxI7SW2mm0pQ2hJJSREREM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">
              <v:shape id="Grafik 2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">
                <v:imagedata r:id="rId5" o:title="" croptop="33746f" cropbottom="30765f" cropleft="20291f" cropright="20470f"/>
              </v:shape>
              <v:group id="Gruppieren 3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">
                  <v:imagedata r:id="rId7" o:title="" croptop="24687f" cropbottom="30986f" cropleft="10040f" cropright="30816f"/>
                </v:shape>
              </v:group>
              <v:shape id="Grafik 6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7303"/>
    <w:multiLevelType w:val="hybridMultilevel"/>
    <w:tmpl w:val="2C3A0A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0F36"/>
    <w:multiLevelType w:val="hybridMultilevel"/>
    <w:tmpl w:val="646E4E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FF9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01880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21B57"/>
    <w:multiLevelType w:val="hybridMultilevel"/>
    <w:tmpl w:val="C6A8CDD8"/>
    <w:lvl w:ilvl="0" w:tplc="8738F6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D48DE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10B5E"/>
    <w:multiLevelType w:val="hybridMultilevel"/>
    <w:tmpl w:val="9DB6D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363C37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F31D1"/>
    <w:multiLevelType w:val="hybridMultilevel"/>
    <w:tmpl w:val="FEEA0AB0"/>
    <w:lvl w:ilvl="0" w:tplc="7988D8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A8"/>
    <w:rsid w:val="00022C0E"/>
    <w:rsid w:val="00034B81"/>
    <w:rsid w:val="0004176A"/>
    <w:rsid w:val="000556CE"/>
    <w:rsid w:val="0007373F"/>
    <w:rsid w:val="000F47EB"/>
    <w:rsid w:val="00142D7A"/>
    <w:rsid w:val="001603EC"/>
    <w:rsid w:val="001A0789"/>
    <w:rsid w:val="001D5502"/>
    <w:rsid w:val="001E02AC"/>
    <w:rsid w:val="001E21B9"/>
    <w:rsid w:val="002465D1"/>
    <w:rsid w:val="00254244"/>
    <w:rsid w:val="0026777A"/>
    <w:rsid w:val="002A7924"/>
    <w:rsid w:val="002C291D"/>
    <w:rsid w:val="002D2E56"/>
    <w:rsid w:val="002F4A7F"/>
    <w:rsid w:val="002F5FAF"/>
    <w:rsid w:val="00343669"/>
    <w:rsid w:val="00344402"/>
    <w:rsid w:val="00350D27"/>
    <w:rsid w:val="003615D4"/>
    <w:rsid w:val="003E5B93"/>
    <w:rsid w:val="004024EB"/>
    <w:rsid w:val="00403CD6"/>
    <w:rsid w:val="004C350B"/>
    <w:rsid w:val="0053305B"/>
    <w:rsid w:val="005855A0"/>
    <w:rsid w:val="005A00BB"/>
    <w:rsid w:val="005B1A6D"/>
    <w:rsid w:val="005D0E39"/>
    <w:rsid w:val="005F53D4"/>
    <w:rsid w:val="00611973"/>
    <w:rsid w:val="0065279E"/>
    <w:rsid w:val="00661762"/>
    <w:rsid w:val="00664F77"/>
    <w:rsid w:val="006B0E7E"/>
    <w:rsid w:val="006B3F83"/>
    <w:rsid w:val="006D5134"/>
    <w:rsid w:val="006D5ABE"/>
    <w:rsid w:val="006D7EF7"/>
    <w:rsid w:val="00704EE4"/>
    <w:rsid w:val="007A2C5B"/>
    <w:rsid w:val="007B1C70"/>
    <w:rsid w:val="007E302D"/>
    <w:rsid w:val="0080446E"/>
    <w:rsid w:val="008123EF"/>
    <w:rsid w:val="0083280B"/>
    <w:rsid w:val="00836CFC"/>
    <w:rsid w:val="00847652"/>
    <w:rsid w:val="0097399E"/>
    <w:rsid w:val="009B4FD6"/>
    <w:rsid w:val="009C1CC5"/>
    <w:rsid w:val="009C6961"/>
    <w:rsid w:val="009D1624"/>
    <w:rsid w:val="009E146D"/>
    <w:rsid w:val="00A32741"/>
    <w:rsid w:val="00AB088A"/>
    <w:rsid w:val="00B27BDF"/>
    <w:rsid w:val="00B6556F"/>
    <w:rsid w:val="00B700A8"/>
    <w:rsid w:val="00BA057D"/>
    <w:rsid w:val="00BB2FF8"/>
    <w:rsid w:val="00C41A94"/>
    <w:rsid w:val="00C454F8"/>
    <w:rsid w:val="00C6195F"/>
    <w:rsid w:val="00CD4B42"/>
    <w:rsid w:val="00D46506"/>
    <w:rsid w:val="00D60DBE"/>
    <w:rsid w:val="00D66391"/>
    <w:rsid w:val="00D71CF6"/>
    <w:rsid w:val="00D75466"/>
    <w:rsid w:val="00D7620C"/>
    <w:rsid w:val="00E074F6"/>
    <w:rsid w:val="00E83F96"/>
    <w:rsid w:val="00E83FE7"/>
    <w:rsid w:val="00EA1638"/>
    <w:rsid w:val="00EA2F2E"/>
    <w:rsid w:val="00ED6FD5"/>
    <w:rsid w:val="00F21CF6"/>
    <w:rsid w:val="00F30FDF"/>
    <w:rsid w:val="00F56D58"/>
    <w:rsid w:val="00F7081C"/>
    <w:rsid w:val="00FA717E"/>
    <w:rsid w:val="00FB2AB3"/>
    <w:rsid w:val="00FB58D2"/>
    <w:rsid w:val="00F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EC9720E"/>
  <w15:docId w15:val="{84B38AF4-20A0-4EBC-AE19-4A868128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D58"/>
  </w:style>
  <w:style w:type="paragraph" w:styleId="Fuzeile">
    <w:name w:val="footer"/>
    <w:basedOn w:val="Standard"/>
    <w:link w:val="Fu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D58"/>
  </w:style>
  <w:style w:type="table" w:styleId="Tabellenraster">
    <w:name w:val="Table Grid"/>
    <w:basedOn w:val="NormaleTabelle"/>
    <w:uiPriority w:val="59"/>
    <w:rsid w:val="00F56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F56D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6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5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53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305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E21B9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55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556F"/>
    <w:rPr>
      <w:rFonts w:eastAsiaTheme="minorEastAsia"/>
      <w:color w:val="5A5A5A" w:themeColor="text1" w:themeTint="A5"/>
      <w:spacing w:val="1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7924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74F6"/>
    <w:rPr>
      <w:color w:val="666666"/>
    </w:rPr>
  </w:style>
  <w:style w:type="paragraph" w:styleId="KeinLeerraum">
    <w:name w:val="No Spacing"/>
    <w:uiPriority w:val="1"/>
    <w:qFormat/>
    <w:rsid w:val="00C454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5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chulverwaltung%20TFBS%20Kitzb&#252;hel\Verwaltung%20Direktion\Vorlagen\SJ_2024_2025\Vorlagen%20und%20Formulare%20Lehrer\Vorlage%20Briefkopf%20Schul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Briefkopf Schule</Template>
  <TotalTime>0</TotalTime>
  <Pages>1</Pages>
  <Words>234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mjong</dc:creator>
  <cp:lastModifiedBy>Direktion Kitzbühel</cp:lastModifiedBy>
  <cp:revision>3</cp:revision>
  <cp:lastPrinted>2025-04-23T17:02:00Z</cp:lastPrinted>
  <dcterms:created xsi:type="dcterms:W3CDTF">2025-05-13T09:33:00Z</dcterms:created>
  <dcterms:modified xsi:type="dcterms:W3CDTF">2025-05-13T09:37:00Z</dcterms:modified>
</cp:coreProperties>
</file>